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A9BD4" w14:textId="77777777" w:rsidR="00AB213B" w:rsidRDefault="00B94E58" w:rsidP="00AB213B">
      <w:pPr>
        <w:pStyle w:val="Title"/>
        <w:spacing w:before="1680" w:after="120" w:line="276" w:lineRule="auto"/>
        <w:rPr>
          <w:sz w:val="60"/>
          <w:szCs w:val="60"/>
        </w:rPr>
      </w:pPr>
      <w:bookmarkStart w:id="0" w:name="ProcessAllFootersStartPos"/>
      <w:bookmarkEnd w:id="0"/>
      <w:r w:rsidRPr="00A57DB7">
        <w:rPr>
          <w:sz w:val="60"/>
          <w:szCs w:val="60"/>
        </w:rPr>
        <w:drawing>
          <wp:anchor distT="0" distB="0" distL="114300" distR="114300" simplePos="0" relativeHeight="251658240" behindDoc="1" locked="0" layoutInCell="1" allowOverlap="1" wp14:anchorId="71C7A6D6" wp14:editId="4D6F24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42" cy="10685141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2" cy="10685141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685">
        <w:rPr>
          <w:sz w:val="60"/>
          <w:szCs w:val="60"/>
        </w:rPr>
        <w:t>Creative s</w:t>
      </w:r>
      <w:r w:rsidR="009404DF" w:rsidRPr="00A57DB7">
        <w:rPr>
          <w:sz w:val="60"/>
          <w:szCs w:val="60"/>
        </w:rPr>
        <w:t>ubmission cover sheet</w:t>
      </w:r>
    </w:p>
    <w:p w14:paraId="2AD10F06" w14:textId="6751CFF3" w:rsidR="00995723" w:rsidRDefault="00AB213B" w:rsidP="00697085">
      <w:pPr>
        <w:pStyle w:val="Title"/>
        <w:spacing w:before="240" w:after="24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If you are submitting a creative submission to the Forum, please complete </w:t>
      </w:r>
      <w:r w:rsidR="001974DA">
        <w:rPr>
          <w:sz w:val="24"/>
          <w:szCs w:val="24"/>
        </w:rPr>
        <w:t xml:space="preserve">this </w:t>
      </w:r>
      <w:r w:rsidR="00461734" w:rsidRPr="00995723">
        <w:rPr>
          <w:sz w:val="24"/>
          <w:szCs w:val="24"/>
        </w:rPr>
        <w:t xml:space="preserve">cover </w:t>
      </w:r>
      <w:r w:rsidR="001974DA">
        <w:rPr>
          <w:sz w:val="24"/>
          <w:szCs w:val="24"/>
        </w:rPr>
        <w:t xml:space="preserve">sheet </w:t>
      </w:r>
      <w:r w:rsidR="00461734">
        <w:rPr>
          <w:sz w:val="24"/>
          <w:szCs w:val="24"/>
        </w:rPr>
        <w:t xml:space="preserve">below </w:t>
      </w:r>
      <w:r w:rsidR="005E7C8F">
        <w:rPr>
          <w:sz w:val="24"/>
          <w:szCs w:val="24"/>
        </w:rPr>
        <w:t xml:space="preserve">and send </w:t>
      </w:r>
      <w:r w:rsidR="001974DA">
        <w:rPr>
          <w:sz w:val="24"/>
          <w:szCs w:val="24"/>
        </w:rPr>
        <w:t xml:space="preserve">it to the Forum together with </w:t>
      </w:r>
      <w:r w:rsidR="00631022">
        <w:rPr>
          <w:sz w:val="24"/>
          <w:szCs w:val="24"/>
        </w:rPr>
        <w:t>your creative submission</w:t>
      </w:r>
      <w:r>
        <w:rPr>
          <w:sz w:val="24"/>
          <w:szCs w:val="24"/>
        </w:rPr>
        <w:t>.</w:t>
      </w:r>
    </w:p>
    <w:p w14:paraId="79972323" w14:textId="334BFB90" w:rsidR="00697085" w:rsidRDefault="009E45F4" w:rsidP="00697085">
      <w:pPr>
        <w:pStyle w:val="Title"/>
        <w:spacing w:before="240" w:after="240" w:line="276" w:lineRule="auto"/>
        <w:rPr>
          <w:sz w:val="24"/>
          <w:szCs w:val="24"/>
        </w:rPr>
      </w:pPr>
      <w:r w:rsidRPr="12462B0D">
        <w:rPr>
          <w:sz w:val="24"/>
          <w:szCs w:val="24"/>
        </w:rPr>
        <w:t xml:space="preserve">You must also complete the </w:t>
      </w:r>
      <w:r w:rsidR="00995723" w:rsidRPr="12462B0D">
        <w:rPr>
          <w:sz w:val="24"/>
          <w:szCs w:val="24"/>
        </w:rPr>
        <w:t xml:space="preserve">Forum’s </w:t>
      </w:r>
      <w:r w:rsidR="00631022" w:rsidRPr="12462B0D">
        <w:rPr>
          <w:b/>
          <w:bCs/>
          <w:sz w:val="24"/>
          <w:szCs w:val="24"/>
        </w:rPr>
        <w:t>P</w:t>
      </w:r>
      <w:r w:rsidRPr="12462B0D">
        <w:rPr>
          <w:b/>
          <w:bCs/>
          <w:sz w:val="24"/>
          <w:szCs w:val="24"/>
        </w:rPr>
        <w:t>articipant consent form</w:t>
      </w:r>
      <w:r w:rsidR="001974DA">
        <w:rPr>
          <w:sz w:val="24"/>
          <w:szCs w:val="24"/>
        </w:rPr>
        <w:t xml:space="preserve">, which is </w:t>
      </w:r>
      <w:r w:rsidRPr="12462B0D">
        <w:rPr>
          <w:sz w:val="24"/>
          <w:szCs w:val="24"/>
        </w:rPr>
        <w:t xml:space="preserve">on the </w:t>
      </w:r>
      <w:hyperlink r:id="rId13">
        <w:r w:rsidRPr="12462B0D">
          <w:rPr>
            <w:rStyle w:val="Hyperlink"/>
            <w:sz w:val="24"/>
            <w:szCs w:val="24"/>
          </w:rPr>
          <w:t>Resou</w:t>
        </w:r>
        <w:r w:rsidR="3A3AA49C" w:rsidRPr="12462B0D">
          <w:rPr>
            <w:rStyle w:val="Hyperlink"/>
            <w:sz w:val="24"/>
            <w:szCs w:val="24"/>
          </w:rPr>
          <w:t>r</w:t>
        </w:r>
        <w:r w:rsidRPr="12462B0D">
          <w:rPr>
            <w:rStyle w:val="Hyperlink"/>
            <w:sz w:val="24"/>
            <w:szCs w:val="24"/>
          </w:rPr>
          <w:t>ces page</w:t>
        </w:r>
      </w:hyperlink>
      <w:r w:rsidRPr="12462B0D">
        <w:rPr>
          <w:sz w:val="24"/>
          <w:szCs w:val="24"/>
        </w:rPr>
        <w:t xml:space="preserve"> on our website.</w:t>
      </w:r>
    </w:p>
    <w:p w14:paraId="1E6A2455" w14:textId="33F7BC47" w:rsidR="00146F05" w:rsidRPr="002B7193" w:rsidRDefault="00146F05" w:rsidP="003F68F3">
      <w:pPr>
        <w:pStyle w:val="Heading3"/>
        <w:rPr>
          <w:b/>
          <w:bCs/>
          <w:sz w:val="26"/>
          <w:szCs w:val="26"/>
          <w:lang w:eastAsia="ja-JP"/>
        </w:rPr>
      </w:pPr>
      <w:r w:rsidRPr="002B7193">
        <w:rPr>
          <w:b/>
          <w:bCs/>
          <w:sz w:val="26"/>
          <w:szCs w:val="26"/>
          <w:lang w:eastAsia="ja-JP"/>
        </w:rPr>
        <w:t>Your details</w:t>
      </w:r>
    </w:p>
    <w:tbl>
      <w:tblPr>
        <w:tblW w:w="93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4252"/>
        <w:gridCol w:w="3578"/>
      </w:tblGrid>
      <w:tr w:rsidR="00472E79" w:rsidRPr="00472E79" w14:paraId="7A4C652D" w14:textId="77777777" w:rsidTr="00D14B2F">
        <w:trPr>
          <w:trHeight w:val="707"/>
        </w:trPr>
        <w:tc>
          <w:tcPr>
            <w:tcW w:w="1560" w:type="dxa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hideMark/>
          </w:tcPr>
          <w:p w14:paraId="5C3A5741" w14:textId="77777777" w:rsidR="00472E79" w:rsidRPr="00472E79" w:rsidRDefault="00472E79" w:rsidP="00472E79">
            <w:pPr>
              <w:pStyle w:val="Title"/>
              <w:spacing w:before="240" w:after="240" w:line="276" w:lineRule="auto"/>
              <w:rPr>
                <w:b/>
                <w:bCs/>
                <w:sz w:val="24"/>
                <w:szCs w:val="24"/>
              </w:rPr>
            </w:pPr>
            <w:r w:rsidRPr="00472E79">
              <w:rPr>
                <w:b/>
                <w:bCs/>
                <w:sz w:val="24"/>
                <w:szCs w:val="24"/>
              </w:rPr>
              <w:t>Title:</w:t>
            </w:r>
            <w:r w:rsidRPr="00472E79">
              <w:rPr>
                <w:rFonts w:ascii="Cambria" w:hAnsi="Cambria" w:cs="Cambria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252" w:type="dxa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hideMark/>
          </w:tcPr>
          <w:p w14:paraId="453240B0" w14:textId="7FC9E24D" w:rsidR="00472E79" w:rsidRPr="00472E79" w:rsidRDefault="00A15291" w:rsidP="00472E79">
            <w:pPr>
              <w:pStyle w:val="Title"/>
              <w:spacing w:before="240" w:after="24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First name</w:t>
            </w:r>
            <w:r w:rsidR="00472E79" w:rsidRPr="00472E79">
              <w:rPr>
                <w:b/>
                <w:bCs/>
                <w:sz w:val="24"/>
                <w:szCs w:val="24"/>
              </w:rPr>
              <w:t>:</w:t>
            </w:r>
            <w:r w:rsidR="00472E79" w:rsidRPr="00472E79">
              <w:rPr>
                <w:rFonts w:ascii="Cambria" w:hAnsi="Cambria" w:cs="Cambria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578" w:type="dxa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hideMark/>
          </w:tcPr>
          <w:p w14:paraId="33E8853E" w14:textId="77777777" w:rsidR="00472E79" w:rsidRPr="00472E79" w:rsidRDefault="00472E79" w:rsidP="00472E79">
            <w:pPr>
              <w:pStyle w:val="Title"/>
              <w:spacing w:before="240" w:after="240" w:line="276" w:lineRule="auto"/>
              <w:rPr>
                <w:b/>
                <w:bCs/>
                <w:sz w:val="24"/>
                <w:szCs w:val="24"/>
              </w:rPr>
            </w:pPr>
            <w:r w:rsidRPr="00472E79">
              <w:rPr>
                <w:b/>
                <w:bCs/>
                <w:sz w:val="24"/>
                <w:szCs w:val="24"/>
              </w:rPr>
              <w:t>Surname:</w:t>
            </w:r>
            <w:r w:rsidRPr="00472E79">
              <w:rPr>
                <w:rFonts w:ascii="Cambria" w:hAnsi="Cambria" w:cs="Cambria"/>
                <w:b/>
                <w:bCs/>
                <w:sz w:val="24"/>
                <w:szCs w:val="24"/>
              </w:rPr>
              <w:t> </w:t>
            </w:r>
          </w:p>
        </w:tc>
      </w:tr>
      <w:tr w:rsidR="00472E79" w:rsidRPr="00472E79" w14:paraId="247C03A9" w14:textId="77777777" w:rsidTr="00D14B2F">
        <w:trPr>
          <w:trHeight w:val="550"/>
        </w:trPr>
        <w:tc>
          <w:tcPr>
            <w:tcW w:w="9390" w:type="dxa"/>
            <w:gridSpan w:val="3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hideMark/>
          </w:tcPr>
          <w:p w14:paraId="5FD25E64" w14:textId="77777777" w:rsidR="00472E79" w:rsidRPr="00472E79" w:rsidRDefault="00472E79" w:rsidP="00472E79">
            <w:pPr>
              <w:pStyle w:val="Title"/>
              <w:spacing w:before="240" w:after="240" w:line="276" w:lineRule="auto"/>
              <w:rPr>
                <w:b/>
                <w:bCs/>
                <w:sz w:val="24"/>
                <w:szCs w:val="24"/>
              </w:rPr>
            </w:pPr>
            <w:r w:rsidRPr="00472E79">
              <w:rPr>
                <w:b/>
                <w:bCs/>
                <w:sz w:val="24"/>
                <w:szCs w:val="24"/>
              </w:rPr>
              <w:t>Preferred name (if applicable):</w:t>
            </w:r>
            <w:r w:rsidRPr="00472E79">
              <w:rPr>
                <w:rFonts w:ascii="Cambria" w:hAnsi="Cambria" w:cs="Cambria"/>
                <w:b/>
                <w:bCs/>
                <w:sz w:val="24"/>
                <w:szCs w:val="24"/>
              </w:rPr>
              <w:t>  </w:t>
            </w:r>
          </w:p>
        </w:tc>
      </w:tr>
    </w:tbl>
    <w:p w14:paraId="42D80210" w14:textId="5CF608CF" w:rsidR="00C26685" w:rsidRPr="00472E79" w:rsidRDefault="00C26685" w:rsidP="00472E79">
      <w:pPr>
        <w:pStyle w:val="Heading3"/>
        <w:rPr>
          <w:b/>
          <w:bCs/>
          <w:sz w:val="26"/>
          <w:szCs w:val="26"/>
        </w:rPr>
      </w:pPr>
      <w:r w:rsidRPr="00472E79">
        <w:rPr>
          <w:b/>
          <w:bCs/>
          <w:sz w:val="26"/>
          <w:szCs w:val="26"/>
        </w:rPr>
        <w:t>Name and description of creative submission</w:t>
      </w:r>
    </w:p>
    <w:p w14:paraId="421F38EF" w14:textId="35238F96" w:rsidR="00C26685" w:rsidRDefault="00C26685" w:rsidP="000F0BE9">
      <w:pPr>
        <w:pStyle w:val="Heading3"/>
        <w:ind w:right="0"/>
        <w:rPr>
          <w:color w:val="auto"/>
        </w:rPr>
      </w:pPr>
      <w:r>
        <w:rPr>
          <w:color w:val="auto"/>
        </w:rPr>
        <w:t>Please provide the name and/or a brief description of your creative submission</w:t>
      </w:r>
      <w:r w:rsidR="000F0BE9">
        <w:rPr>
          <w:color w:val="auto"/>
        </w:rPr>
        <w:t xml:space="preserve">, which </w:t>
      </w:r>
      <w:r w:rsidR="000E2131">
        <w:rPr>
          <w:color w:val="auto"/>
        </w:rPr>
        <w:t>will</w:t>
      </w:r>
      <w:r>
        <w:rPr>
          <w:color w:val="auto"/>
        </w:rPr>
        <w:t xml:space="preserve"> appear next to your submission if it is published on the Forum’s website or in its report.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C26685" w14:paraId="1C04E6D1" w14:textId="77777777" w:rsidTr="009E38EB">
        <w:trPr>
          <w:trHeight w:val="1731"/>
        </w:trPr>
        <w:tc>
          <w:tcPr>
            <w:tcW w:w="9396" w:type="dxa"/>
          </w:tcPr>
          <w:p w14:paraId="7419B33E" w14:textId="77777777" w:rsidR="00C26685" w:rsidRDefault="00C26685" w:rsidP="00C26685"/>
          <w:p w14:paraId="215A308A" w14:textId="77777777" w:rsidR="000F0BE9" w:rsidRDefault="000F0BE9" w:rsidP="00C26685"/>
        </w:tc>
      </w:tr>
    </w:tbl>
    <w:p w14:paraId="2B1B3155" w14:textId="034C4B80" w:rsidR="00FD130C" w:rsidRDefault="00FD130C" w:rsidP="000F0BE9">
      <w:pPr>
        <w:pStyle w:val="Heading3"/>
        <w:ind w:right="-92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Format of creative submission </w:t>
      </w:r>
    </w:p>
    <w:p w14:paraId="656F17B4" w14:textId="71ED4DFF" w:rsidR="00B53726" w:rsidRDefault="00FD130C" w:rsidP="00B53726">
      <w:pPr>
        <w:pStyle w:val="ListParagraph"/>
        <w:numPr>
          <w:ilvl w:val="0"/>
          <w:numId w:val="42"/>
        </w:numPr>
        <w:ind w:right="-91"/>
        <w:rPr>
          <w:sz w:val="24"/>
          <w:szCs w:val="24"/>
        </w:rPr>
      </w:pPr>
      <w:r w:rsidRPr="00BA52AB">
        <w:rPr>
          <w:sz w:val="24"/>
          <w:szCs w:val="24"/>
        </w:rPr>
        <w:t xml:space="preserve">What </w:t>
      </w:r>
      <w:r w:rsidR="46D6F421" w:rsidRPr="00BA52AB">
        <w:rPr>
          <w:sz w:val="24"/>
          <w:szCs w:val="24"/>
        </w:rPr>
        <w:t>type</w:t>
      </w:r>
      <w:r w:rsidR="00993A41" w:rsidRPr="00BA52AB">
        <w:rPr>
          <w:sz w:val="24"/>
          <w:szCs w:val="24"/>
        </w:rPr>
        <w:t xml:space="preserve"> </w:t>
      </w:r>
      <w:r w:rsidRPr="00BA52AB">
        <w:rPr>
          <w:sz w:val="24"/>
          <w:szCs w:val="24"/>
        </w:rPr>
        <w:t>of creative submission</w:t>
      </w:r>
      <w:r w:rsidR="22551025" w:rsidRPr="00BA52AB">
        <w:rPr>
          <w:sz w:val="24"/>
          <w:szCs w:val="24"/>
        </w:rPr>
        <w:t xml:space="preserve"> is it</w:t>
      </w:r>
      <w:r w:rsidRPr="00BA52AB">
        <w:rPr>
          <w:sz w:val="24"/>
          <w:szCs w:val="24"/>
        </w:rPr>
        <w:t xml:space="preserve">? </w:t>
      </w:r>
      <w:r w:rsidR="00BD4A90" w:rsidRPr="00BA52AB">
        <w:rPr>
          <w:sz w:val="24"/>
          <w:szCs w:val="24"/>
        </w:rPr>
        <w:t xml:space="preserve"> </w:t>
      </w:r>
      <w:r w:rsidRPr="00BA52AB">
        <w:rPr>
          <w:sz w:val="24"/>
          <w:szCs w:val="24"/>
        </w:rPr>
        <w:t>For example, is it a</w:t>
      </w:r>
      <w:r w:rsidR="000F0BE9" w:rsidRPr="00BA52AB">
        <w:rPr>
          <w:sz w:val="24"/>
          <w:szCs w:val="24"/>
        </w:rPr>
        <w:t>n artwork,</w:t>
      </w:r>
      <w:r w:rsidRPr="00BA52AB">
        <w:rPr>
          <w:sz w:val="24"/>
          <w:szCs w:val="24"/>
        </w:rPr>
        <w:t xml:space="preserve"> </w:t>
      </w:r>
      <w:r w:rsidR="000F0BE9" w:rsidRPr="00BA52AB">
        <w:rPr>
          <w:sz w:val="24"/>
          <w:szCs w:val="24"/>
        </w:rPr>
        <w:t xml:space="preserve">drawing, photograph, poem, </w:t>
      </w:r>
      <w:r w:rsidRPr="00BA52AB">
        <w:rPr>
          <w:sz w:val="24"/>
          <w:szCs w:val="24"/>
        </w:rPr>
        <w:t>song or other creative piece</w:t>
      </w:r>
      <w:r w:rsidR="000F0BE9" w:rsidRPr="00BA52AB">
        <w:rPr>
          <w:sz w:val="24"/>
          <w:szCs w:val="24"/>
        </w:rPr>
        <w:t>?</w:t>
      </w:r>
      <w:r w:rsidR="00B53726">
        <w:rPr>
          <w:sz w:val="24"/>
          <w:szCs w:val="24"/>
        </w:rPr>
        <w:br/>
      </w:r>
    </w:p>
    <w:p w14:paraId="759E9FB7" w14:textId="3C33BCEA" w:rsidR="000F0BE9" w:rsidRPr="00B53726" w:rsidRDefault="00FD130C" w:rsidP="00B53726">
      <w:pPr>
        <w:pStyle w:val="ListParagraph"/>
        <w:numPr>
          <w:ilvl w:val="0"/>
          <w:numId w:val="42"/>
        </w:numPr>
        <w:ind w:right="-91"/>
        <w:rPr>
          <w:sz w:val="24"/>
          <w:szCs w:val="24"/>
        </w:rPr>
      </w:pPr>
      <w:r w:rsidRPr="00B53726">
        <w:rPr>
          <w:sz w:val="24"/>
          <w:szCs w:val="24"/>
        </w:rPr>
        <w:lastRenderedPageBreak/>
        <w:t xml:space="preserve">In what format have you provided your creative submission? </w:t>
      </w:r>
      <w:r w:rsidR="00BD4A90" w:rsidRPr="00B53726">
        <w:rPr>
          <w:sz w:val="24"/>
          <w:szCs w:val="24"/>
        </w:rPr>
        <w:t xml:space="preserve"> </w:t>
      </w:r>
      <w:r w:rsidRPr="00B53726">
        <w:rPr>
          <w:sz w:val="24"/>
          <w:szCs w:val="24"/>
        </w:rPr>
        <w:t xml:space="preserve">For example, is it a </w:t>
      </w:r>
      <w:r w:rsidR="000F0BE9" w:rsidRPr="00B53726">
        <w:rPr>
          <w:sz w:val="24"/>
          <w:szCs w:val="24"/>
        </w:rPr>
        <w:t>Word document, an image file</w:t>
      </w:r>
      <w:r w:rsidR="001F4E67" w:rsidRPr="00B53726">
        <w:rPr>
          <w:sz w:val="24"/>
          <w:szCs w:val="24"/>
        </w:rPr>
        <w:t>,</w:t>
      </w:r>
      <w:r w:rsidR="000F0BE9" w:rsidRPr="00B53726">
        <w:rPr>
          <w:sz w:val="24"/>
          <w:szCs w:val="24"/>
        </w:rPr>
        <w:t xml:space="preserve"> a PDF</w:t>
      </w:r>
      <w:r w:rsidR="001F4E67" w:rsidRPr="00B53726">
        <w:rPr>
          <w:sz w:val="24"/>
          <w:szCs w:val="24"/>
        </w:rPr>
        <w:t xml:space="preserve"> or a physical item?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FD130C" w14:paraId="525B3B69" w14:textId="77777777" w:rsidTr="00995723">
        <w:trPr>
          <w:trHeight w:val="1040"/>
        </w:trPr>
        <w:tc>
          <w:tcPr>
            <w:tcW w:w="9396" w:type="dxa"/>
          </w:tcPr>
          <w:p w14:paraId="51AF3E15" w14:textId="77777777" w:rsidR="00FD130C" w:rsidRDefault="00FD130C" w:rsidP="00FD130C">
            <w:pPr>
              <w:rPr>
                <w:sz w:val="24"/>
                <w:szCs w:val="24"/>
              </w:rPr>
            </w:pPr>
          </w:p>
          <w:p w14:paraId="07F80EC4" w14:textId="77777777" w:rsidR="000F0BE9" w:rsidRDefault="000F0BE9" w:rsidP="00FD130C">
            <w:pPr>
              <w:rPr>
                <w:sz w:val="24"/>
                <w:szCs w:val="24"/>
              </w:rPr>
            </w:pPr>
          </w:p>
        </w:tc>
      </w:tr>
    </w:tbl>
    <w:p w14:paraId="6BACA6FF" w14:textId="729DCF00" w:rsidR="00D9322E" w:rsidRDefault="00C26685" w:rsidP="00D9322E">
      <w:pPr>
        <w:pStyle w:val="Heading3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Further details of creative submission </w:t>
      </w:r>
    </w:p>
    <w:p w14:paraId="598F86C9" w14:textId="3B906BE5" w:rsidR="00D9322E" w:rsidRDefault="00C26685" w:rsidP="00D9322E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D9322E">
        <w:rPr>
          <w:sz w:val="24"/>
          <w:szCs w:val="24"/>
        </w:rPr>
        <w:t xml:space="preserve">lease provide </w:t>
      </w:r>
      <w:r w:rsidR="0055086A">
        <w:rPr>
          <w:sz w:val="24"/>
          <w:szCs w:val="24"/>
        </w:rPr>
        <w:t xml:space="preserve">any </w:t>
      </w:r>
      <w:r w:rsidR="00D9322E">
        <w:rPr>
          <w:sz w:val="24"/>
          <w:szCs w:val="24"/>
        </w:rPr>
        <w:t xml:space="preserve">additional information </w:t>
      </w:r>
      <w:r w:rsidR="0055086A">
        <w:rPr>
          <w:sz w:val="24"/>
          <w:szCs w:val="24"/>
        </w:rPr>
        <w:t>about your creative submission that</w:t>
      </w:r>
      <w:r w:rsidR="002316EE">
        <w:rPr>
          <w:sz w:val="24"/>
          <w:szCs w:val="24"/>
        </w:rPr>
        <w:t xml:space="preserve"> will</w:t>
      </w:r>
      <w:r w:rsidR="00D9322E">
        <w:rPr>
          <w:sz w:val="24"/>
          <w:szCs w:val="24"/>
        </w:rPr>
        <w:t xml:space="preserve"> </w:t>
      </w:r>
      <w:r w:rsidR="000F0BE9">
        <w:rPr>
          <w:sz w:val="24"/>
          <w:szCs w:val="24"/>
        </w:rPr>
        <w:t>assist</w:t>
      </w:r>
      <w:r w:rsidR="00D9322E">
        <w:rPr>
          <w:sz w:val="24"/>
          <w:szCs w:val="24"/>
        </w:rPr>
        <w:t xml:space="preserve"> </w:t>
      </w:r>
      <w:r w:rsidR="000F0BE9">
        <w:rPr>
          <w:sz w:val="24"/>
          <w:szCs w:val="24"/>
        </w:rPr>
        <w:t>the Forum to understand</w:t>
      </w:r>
      <w:r w:rsidR="00D9322E">
        <w:rPr>
          <w:sz w:val="24"/>
          <w:szCs w:val="24"/>
        </w:rPr>
        <w:t xml:space="preserve"> your </w:t>
      </w:r>
      <w:r w:rsidR="000F0BE9">
        <w:rPr>
          <w:sz w:val="24"/>
          <w:szCs w:val="24"/>
        </w:rPr>
        <w:t xml:space="preserve">creative </w:t>
      </w:r>
      <w:r w:rsidR="00D9322E">
        <w:rPr>
          <w:sz w:val="24"/>
          <w:szCs w:val="24"/>
        </w:rPr>
        <w:t>submission.</w:t>
      </w:r>
      <w:r w:rsidR="0055086A">
        <w:rPr>
          <w:sz w:val="24"/>
          <w:szCs w:val="24"/>
        </w:rPr>
        <w:t xml:space="preserve"> You might like to</w:t>
      </w:r>
      <w:r w:rsidR="00B6028E">
        <w:rPr>
          <w:sz w:val="24"/>
          <w:szCs w:val="24"/>
        </w:rPr>
        <w:t xml:space="preserve"> </w:t>
      </w:r>
      <w:r w:rsidR="00A86895">
        <w:rPr>
          <w:sz w:val="24"/>
          <w:szCs w:val="24"/>
        </w:rPr>
        <w:t>answer the following questions</w:t>
      </w:r>
      <w:r w:rsidR="00B6028E">
        <w:rPr>
          <w:sz w:val="24"/>
          <w:szCs w:val="24"/>
        </w:rPr>
        <w:t>:</w:t>
      </w:r>
    </w:p>
    <w:p w14:paraId="6640EA42" w14:textId="73C34A52" w:rsidR="00B53726" w:rsidRDefault="00D9322E" w:rsidP="00B53726">
      <w:pPr>
        <w:pStyle w:val="ListParagraph"/>
        <w:numPr>
          <w:ilvl w:val="0"/>
          <w:numId w:val="42"/>
        </w:numPr>
        <w:ind w:right="-91"/>
        <w:rPr>
          <w:sz w:val="24"/>
          <w:szCs w:val="24"/>
        </w:rPr>
      </w:pPr>
      <w:r w:rsidRPr="00B53726">
        <w:rPr>
          <w:sz w:val="24"/>
          <w:szCs w:val="24"/>
        </w:rPr>
        <w:t xml:space="preserve">What are you expressing in </w:t>
      </w:r>
      <w:r w:rsidR="00540744" w:rsidRPr="00B53726">
        <w:rPr>
          <w:sz w:val="24"/>
          <w:szCs w:val="24"/>
        </w:rPr>
        <w:t>your</w:t>
      </w:r>
      <w:r w:rsidRPr="00B53726">
        <w:rPr>
          <w:sz w:val="24"/>
          <w:szCs w:val="24"/>
        </w:rPr>
        <w:t xml:space="preserve"> submission</w:t>
      </w:r>
      <w:r w:rsidR="000A6D62" w:rsidRPr="00B53726">
        <w:rPr>
          <w:sz w:val="24"/>
          <w:szCs w:val="24"/>
        </w:rPr>
        <w:t>?</w:t>
      </w:r>
      <w:r w:rsidR="00CA77DF">
        <w:rPr>
          <w:sz w:val="24"/>
          <w:szCs w:val="24"/>
        </w:rPr>
        <w:br/>
      </w:r>
    </w:p>
    <w:p w14:paraId="607A5CA2" w14:textId="77777777" w:rsidR="000F0BE9" w:rsidRPr="00B53726" w:rsidRDefault="00D9322E" w:rsidP="00B53726">
      <w:pPr>
        <w:pStyle w:val="ListParagraph"/>
        <w:numPr>
          <w:ilvl w:val="0"/>
          <w:numId w:val="42"/>
        </w:numPr>
        <w:ind w:right="-91"/>
        <w:rPr>
          <w:sz w:val="24"/>
          <w:szCs w:val="24"/>
        </w:rPr>
      </w:pPr>
      <w:r w:rsidRPr="00B53726">
        <w:rPr>
          <w:sz w:val="24"/>
          <w:szCs w:val="24"/>
        </w:rPr>
        <w:t xml:space="preserve">Is there any important information about </w:t>
      </w:r>
      <w:r w:rsidR="000A6D62" w:rsidRPr="00B53726">
        <w:rPr>
          <w:sz w:val="24"/>
          <w:szCs w:val="24"/>
        </w:rPr>
        <w:t>your</w:t>
      </w:r>
      <w:r w:rsidRPr="00B53726">
        <w:rPr>
          <w:sz w:val="24"/>
          <w:szCs w:val="24"/>
        </w:rPr>
        <w:t xml:space="preserve"> </w:t>
      </w:r>
      <w:r w:rsidR="000A6D62" w:rsidRPr="00B53726">
        <w:rPr>
          <w:sz w:val="24"/>
          <w:szCs w:val="24"/>
        </w:rPr>
        <w:t xml:space="preserve">creative </w:t>
      </w:r>
      <w:r w:rsidRPr="00B53726">
        <w:rPr>
          <w:sz w:val="24"/>
          <w:szCs w:val="24"/>
        </w:rPr>
        <w:t>submission that will help inform the Forum’s work, including its report?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F0BE9" w14:paraId="40C216F8" w14:textId="77777777" w:rsidTr="00373B4F">
        <w:trPr>
          <w:trHeight w:val="3828"/>
        </w:trPr>
        <w:tc>
          <w:tcPr>
            <w:tcW w:w="9396" w:type="dxa"/>
          </w:tcPr>
          <w:p w14:paraId="6ED466DA" w14:textId="77777777" w:rsidR="000F0BE9" w:rsidRDefault="000F0BE9">
            <w:pPr>
              <w:rPr>
                <w:sz w:val="24"/>
                <w:szCs w:val="24"/>
              </w:rPr>
            </w:pPr>
          </w:p>
          <w:p w14:paraId="2BE5E0BE" w14:textId="77777777" w:rsidR="000F0BE9" w:rsidRDefault="000F0BE9">
            <w:pPr>
              <w:rPr>
                <w:sz w:val="24"/>
                <w:szCs w:val="24"/>
              </w:rPr>
            </w:pPr>
          </w:p>
          <w:p w14:paraId="6781CDBE" w14:textId="77777777" w:rsidR="000F0BE9" w:rsidRDefault="000F0BE9">
            <w:pPr>
              <w:rPr>
                <w:sz w:val="24"/>
                <w:szCs w:val="24"/>
              </w:rPr>
            </w:pPr>
          </w:p>
          <w:p w14:paraId="2A0F72E5" w14:textId="77777777" w:rsidR="000F0BE9" w:rsidRDefault="000F0BE9">
            <w:pPr>
              <w:rPr>
                <w:sz w:val="24"/>
                <w:szCs w:val="24"/>
              </w:rPr>
            </w:pPr>
          </w:p>
          <w:p w14:paraId="4BEF9208" w14:textId="77777777" w:rsidR="000F0BE9" w:rsidRDefault="000F0BE9">
            <w:pPr>
              <w:rPr>
                <w:sz w:val="24"/>
                <w:szCs w:val="24"/>
              </w:rPr>
            </w:pPr>
          </w:p>
        </w:tc>
      </w:tr>
    </w:tbl>
    <w:p w14:paraId="369FEE92" w14:textId="1DFD4F65" w:rsidR="002957EF" w:rsidRPr="00521C8F" w:rsidRDefault="002957EF" w:rsidP="002663CB">
      <w:pPr>
        <w:rPr>
          <w:sz w:val="24"/>
          <w:szCs w:val="24"/>
        </w:rPr>
      </w:pPr>
    </w:p>
    <w:sectPr w:rsidR="002957EF" w:rsidRPr="00521C8F" w:rsidSect="00C2668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 w:code="8"/>
      <w:pgMar w:top="993" w:right="1247" w:bottom="851" w:left="1247" w:header="454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71E96" w14:textId="77777777" w:rsidR="00A76D6C" w:rsidRDefault="00A76D6C" w:rsidP="000948B0">
      <w:r>
        <w:separator/>
      </w:r>
    </w:p>
  </w:endnote>
  <w:endnote w:type="continuationSeparator" w:id="0">
    <w:p w14:paraId="6E60F697" w14:textId="77777777" w:rsidR="00A76D6C" w:rsidRDefault="00A76D6C" w:rsidP="00094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A43D70-C44B-4233-AF0B-46FEAC1751B5}"/>
    <w:embedBold r:id="rId2" w:fontKey="{9B7F431A-FA9D-431C-A388-BB71E5309F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3" w:fontKey="{D0285BE7-CECF-4875-BD94-D3C6E5257627}"/>
  </w:font>
  <w:font w:name=".Apple SD Gothic NeoI Regular">
    <w:altName w:val="Cambria"/>
    <w:panose1 w:val="00000000000000000000"/>
    <w:charset w:val="00"/>
    <w:family w:val="roman"/>
    <w:notTrueType/>
    <w:pitch w:val="default"/>
  </w:font>
  <w:font w:name="VIC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7B93EEF4-F3AE-499D-B380-413B012C3FF2}"/>
    <w:embedBold r:id="rId5" w:fontKey="{A6CBDE49-3983-4C0C-8399-56CDDA66F0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IC Light">
    <w:panose1 w:val="00000400000000000000"/>
    <w:charset w:val="00"/>
    <w:family w:val="auto"/>
    <w:pitch w:val="variable"/>
    <w:sig w:usb0="00000007" w:usb1="00000000" w:usb2="00000000" w:usb3="00000000" w:csb0="00000093" w:csb1="00000000"/>
    <w:embedRegular r:id="rId6" w:fontKey="{49710043-3E1B-430D-AE0C-27CB5A243D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31125AEB-8894-4A47-9B96-70994CB66F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67D6A" w14:textId="6CBCED09" w:rsidR="00063E39" w:rsidRDefault="006947B4" w:rsidP="000948B0">
    <w:r>
      <w:rPr>
        <w:sz w:val="16"/>
      </w:rPr>
      <w:fldChar w:fldCharType="begin"/>
    </w:r>
    <w:r>
      <w:rPr>
        <w:sz w:val="16"/>
      </w:rPr>
      <w:instrText xml:space="preserve"> if </w:instrText>
    </w:r>
    <w:r>
      <w:rPr>
        <w:sz w:val="16"/>
      </w:rPr>
      <w:fldChar w:fldCharType="begin"/>
    </w:r>
    <w:r>
      <w:rPr>
        <w:sz w:val="16"/>
      </w:rPr>
      <w:instrText xml:space="preserve"> docproperty mDocID </w:instrText>
    </w:r>
    <w:r>
      <w:rPr>
        <w:sz w:val="16"/>
      </w:rPr>
      <w:fldChar w:fldCharType="separate"/>
    </w:r>
    <w:r w:rsidR="00C26685">
      <w:rPr>
        <w:sz w:val="16"/>
      </w:rPr>
      <w:instrText>3442-4088-2757v1</w:instrText>
    </w:r>
    <w:r>
      <w:rPr>
        <w:sz w:val="16"/>
      </w:rPr>
      <w:fldChar w:fldCharType="end"/>
    </w:r>
    <w:r>
      <w:rPr>
        <w:sz w:val="16"/>
      </w:rPr>
      <w:instrText xml:space="preserve"> = "" "</w:instrText>
    </w:r>
    <w:r>
      <w:rPr>
        <w:sz w:val="16"/>
      </w:rPr>
      <w:fldChar w:fldCharType="begin"/>
    </w:r>
    <w:r>
      <w:rPr>
        <w:sz w:val="16"/>
      </w:rPr>
      <w:instrText xml:space="preserve"> FILENAME \p </w:instrText>
    </w:r>
    <w:r>
      <w:rPr>
        <w:sz w:val="16"/>
      </w:rPr>
      <w:fldChar w:fldCharType="separate"/>
    </w:r>
    <w:r>
      <w:rPr>
        <w:sz w:val="16"/>
      </w:rPr>
      <w:instrText>C:\program files\microsoft office\templates\ccw\Letter.dot</w:instrText>
    </w:r>
    <w:r>
      <w:rPr>
        <w:sz w:val="16"/>
      </w:rPr>
      <w:fldChar w:fldCharType="end"/>
    </w:r>
    <w:r>
      <w:rPr>
        <w:sz w:val="16"/>
      </w:rPr>
      <w:instrText>" "</w:instrText>
    </w:r>
    <w:r>
      <w:rPr>
        <w:sz w:val="16"/>
      </w:rPr>
      <w:fldChar w:fldCharType="begin"/>
    </w:r>
    <w:r>
      <w:rPr>
        <w:sz w:val="16"/>
      </w:rPr>
      <w:instrText xml:space="preserve"> docproperty  mDocID  \* charFORMAT </w:instrText>
    </w:r>
    <w:r>
      <w:rPr>
        <w:sz w:val="16"/>
      </w:rPr>
      <w:fldChar w:fldCharType="separate"/>
    </w:r>
    <w:r w:rsidR="00C26685">
      <w:rPr>
        <w:sz w:val="16"/>
      </w:rPr>
      <w:instrText>3442-4088-2757v1</w:instrText>
    </w:r>
    <w:r>
      <w:rPr>
        <w:sz w:val="16"/>
      </w:rPr>
      <w:fldChar w:fldCharType="end"/>
    </w:r>
    <w:r>
      <w:rPr>
        <w:sz w:val="16"/>
      </w:rPr>
      <w:instrText xml:space="preserve">" </w:instrText>
    </w:r>
    <w:r>
      <w:rPr>
        <w:sz w:val="16"/>
      </w:rPr>
      <w:fldChar w:fldCharType="separate"/>
    </w:r>
    <w:r w:rsidR="00C26685">
      <w:rPr>
        <w:noProof/>
        <w:sz w:val="16"/>
      </w:rPr>
      <w:t>3442-4088-2757v1</w:t>
    </w:r>
    <w:r>
      <w:rPr>
        <w:sz w:val="16"/>
      </w:rPr>
      <w:fldChar w:fldCharType="end"/>
    </w:r>
    <w:r w:rsidR="00193CA3"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1A60EC76" wp14:editId="316F7CE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0"/>
              <wp:wrapSquare wrapText="bothSides"/>
              <wp:docPr id="18" name="Text Box 1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833671" w14:textId="31CC5B6D" w:rsidR="00193CA3" w:rsidRPr="00193CA3" w:rsidRDefault="00193CA3" w:rsidP="000948B0">
                          <w:pPr>
                            <w:rPr>
                              <w:noProof/>
                            </w:rPr>
                          </w:pPr>
                          <w:r w:rsidRPr="00193CA3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60EC76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alt="OFFICIAL" style="position:absolute;margin-left:0;margin-top:.05pt;width:34.95pt;height:34.95pt;z-index:25165824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51833671" w14:textId="31CC5B6D" w:rsidR="00193CA3" w:rsidRPr="00193CA3" w:rsidRDefault="00193CA3" w:rsidP="000948B0">
                    <w:pPr>
                      <w:rPr>
                        <w:noProof/>
                      </w:rPr>
                    </w:pPr>
                    <w:r w:rsidRPr="00193CA3">
                      <w:rPr>
                        <w:noProof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C0FE2" w14:textId="77777777" w:rsidR="00CE0C9D" w:rsidRDefault="00CE0C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919D8" w14:textId="5E8641CF" w:rsidR="00063E39" w:rsidRDefault="006947B4" w:rsidP="000948B0">
    <w:r>
      <w:rPr>
        <w:sz w:val="16"/>
      </w:rPr>
      <w:fldChar w:fldCharType="begin"/>
    </w:r>
    <w:r>
      <w:rPr>
        <w:sz w:val="16"/>
      </w:rPr>
      <w:instrText xml:space="preserve"> if </w:instrText>
    </w:r>
    <w:r>
      <w:rPr>
        <w:sz w:val="16"/>
      </w:rPr>
      <w:fldChar w:fldCharType="begin"/>
    </w:r>
    <w:r>
      <w:rPr>
        <w:sz w:val="16"/>
      </w:rPr>
      <w:instrText xml:space="preserve"> docproperty mDocID </w:instrText>
    </w:r>
    <w:r>
      <w:rPr>
        <w:sz w:val="16"/>
      </w:rPr>
      <w:fldChar w:fldCharType="separate"/>
    </w:r>
    <w:r w:rsidR="00C26685">
      <w:rPr>
        <w:sz w:val="16"/>
      </w:rPr>
      <w:instrText>3442-4088-2757v1</w:instrText>
    </w:r>
    <w:r>
      <w:rPr>
        <w:sz w:val="16"/>
      </w:rPr>
      <w:fldChar w:fldCharType="end"/>
    </w:r>
    <w:r>
      <w:rPr>
        <w:sz w:val="16"/>
      </w:rPr>
      <w:instrText xml:space="preserve"> = "" "</w:instrText>
    </w:r>
    <w:r>
      <w:rPr>
        <w:sz w:val="16"/>
      </w:rPr>
      <w:fldChar w:fldCharType="begin"/>
    </w:r>
    <w:r>
      <w:rPr>
        <w:sz w:val="16"/>
      </w:rPr>
      <w:instrText xml:space="preserve"> FILENAME \p </w:instrText>
    </w:r>
    <w:r>
      <w:rPr>
        <w:sz w:val="16"/>
      </w:rPr>
      <w:fldChar w:fldCharType="separate"/>
    </w:r>
    <w:r>
      <w:rPr>
        <w:sz w:val="16"/>
      </w:rPr>
      <w:instrText>C:\program files\microsoft office\templates\ccw\Letter.dot</w:instrText>
    </w:r>
    <w:r>
      <w:rPr>
        <w:sz w:val="16"/>
      </w:rPr>
      <w:fldChar w:fldCharType="end"/>
    </w:r>
    <w:r>
      <w:rPr>
        <w:sz w:val="16"/>
      </w:rPr>
      <w:instrText>" "</w:instrText>
    </w:r>
    <w:r>
      <w:rPr>
        <w:sz w:val="16"/>
      </w:rPr>
      <w:fldChar w:fldCharType="begin"/>
    </w:r>
    <w:r>
      <w:rPr>
        <w:sz w:val="16"/>
      </w:rPr>
      <w:instrText xml:space="preserve"> docproperty  mDocID  \* charFORMAT </w:instrText>
    </w:r>
    <w:r>
      <w:rPr>
        <w:sz w:val="16"/>
      </w:rPr>
      <w:fldChar w:fldCharType="separate"/>
    </w:r>
    <w:r w:rsidR="00C26685">
      <w:rPr>
        <w:sz w:val="16"/>
      </w:rPr>
      <w:instrText>3442-4088-2757v1</w:instrText>
    </w:r>
    <w:r>
      <w:rPr>
        <w:sz w:val="16"/>
      </w:rPr>
      <w:fldChar w:fldCharType="end"/>
    </w:r>
    <w:r>
      <w:rPr>
        <w:sz w:val="16"/>
      </w:rPr>
      <w:instrText xml:space="preserve">" </w:instrText>
    </w:r>
    <w:r>
      <w:rPr>
        <w:sz w:val="16"/>
      </w:rPr>
      <w:fldChar w:fldCharType="separate"/>
    </w:r>
    <w:r w:rsidR="00C26685">
      <w:rPr>
        <w:noProof/>
        <w:sz w:val="16"/>
      </w:rPr>
      <w:t>3442-4088-2757v1</w:t>
    </w:r>
    <w:r>
      <w:rPr>
        <w:sz w:val="16"/>
      </w:rPr>
      <w:fldChar w:fldCharType="end"/>
    </w:r>
    <w:r w:rsidR="00193CA3"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8884AC5" wp14:editId="33FE8742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0"/>
              <wp:wrapSquare wrapText="bothSides"/>
              <wp:docPr id="17" name="Text Box 1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38C22F" w14:textId="227E4C8F" w:rsidR="00193CA3" w:rsidRPr="00193CA3" w:rsidRDefault="00193CA3" w:rsidP="000948B0">
                          <w:pPr>
                            <w:rPr>
                              <w:noProof/>
                            </w:rPr>
                          </w:pPr>
                          <w:r w:rsidRPr="00193CA3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884AC5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alt="OFFICIAL" style="position:absolute;margin-left:0;margin-top:.05pt;width:34.95pt;height:34.95pt;z-index:251658241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3E38C22F" w14:textId="227E4C8F" w:rsidR="00193CA3" w:rsidRPr="00193CA3" w:rsidRDefault="00193CA3" w:rsidP="000948B0">
                    <w:pPr>
                      <w:rPr>
                        <w:noProof/>
                      </w:rPr>
                    </w:pPr>
                    <w:r w:rsidRPr="00193CA3">
                      <w:rPr>
                        <w:noProof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2D2D1" w14:textId="77777777" w:rsidR="00A76D6C" w:rsidRDefault="00A76D6C" w:rsidP="000948B0">
      <w:r>
        <w:separator/>
      </w:r>
    </w:p>
  </w:footnote>
  <w:footnote w:type="continuationSeparator" w:id="0">
    <w:p w14:paraId="02EC3563" w14:textId="77777777" w:rsidR="00A76D6C" w:rsidRDefault="00A76D6C" w:rsidP="00094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1B79C" w14:textId="77777777" w:rsidR="00CE0C9D" w:rsidRDefault="00CE0C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27ABC" w14:textId="77777777" w:rsidR="00063E39" w:rsidRDefault="00817794" w:rsidP="000948B0">
    <w:r>
      <w:rPr>
        <w:noProof/>
      </w:rPr>
      <w:drawing>
        <wp:anchor distT="0" distB="0" distL="114300" distR="114300" simplePos="0" relativeHeight="251658240" behindDoc="1" locked="0" layoutInCell="1" allowOverlap="1" wp14:anchorId="0E3CACB3" wp14:editId="436D8B7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7227" cy="10709996"/>
          <wp:effectExtent l="0" t="0" r="5080" b="0"/>
          <wp:wrapNone/>
          <wp:docPr id="420806106" name="Picture 420806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227" cy="10709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CB1AF" w14:textId="77777777" w:rsidR="00CE0C9D" w:rsidRDefault="00CE0C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35645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B1438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1C4E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38A1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B9083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3DCF0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B05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8C20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DA8AC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30E0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A2877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4EB6383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6BC0E0C"/>
    <w:multiLevelType w:val="hybridMultilevel"/>
    <w:tmpl w:val="12BABB0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2B05AB"/>
    <w:multiLevelType w:val="multilevel"/>
    <w:tmpl w:val="4C0016C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0F8A415D"/>
    <w:multiLevelType w:val="hybridMultilevel"/>
    <w:tmpl w:val="47560028"/>
    <w:lvl w:ilvl="0" w:tplc="0AA4B376">
      <w:start w:val="7"/>
      <w:numFmt w:val="bullet"/>
      <w:lvlText w:val=""/>
      <w:lvlJc w:val="left"/>
      <w:pPr>
        <w:ind w:left="720" w:hanging="360"/>
      </w:pPr>
      <w:rPr>
        <w:rFonts w:ascii="Symbol" w:eastAsia="Times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46309B"/>
    <w:multiLevelType w:val="multilevel"/>
    <w:tmpl w:val="AA284870"/>
    <w:lvl w:ilvl="0">
      <w:start w:val="16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1ABD6E1F"/>
    <w:multiLevelType w:val="hybridMultilevel"/>
    <w:tmpl w:val="C1FA0C3E"/>
    <w:lvl w:ilvl="0" w:tplc="16866290">
      <w:start w:val="1"/>
      <w:numFmt w:val="bullet"/>
      <w:lvlText w:val="g"/>
      <w:lvlJc w:val="left"/>
      <w:pPr>
        <w:ind w:left="284" w:hanging="284"/>
      </w:pPr>
      <w:rPr>
        <w:rFonts w:ascii="Wingdings 3" w:hAnsi="Wingdings 3" w:hint="default"/>
        <w:b w:val="0"/>
        <w:i w:val="0"/>
        <w:color w:val="3F7484" w:themeColor="background2" w:themeShade="BF"/>
        <w:w w:val="100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02427E"/>
    <w:multiLevelType w:val="multilevel"/>
    <w:tmpl w:val="5D1C909C"/>
    <w:styleLink w:val="CurrentList1"/>
    <w:lvl w:ilvl="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 w:val="0"/>
        <w:i w:val="0"/>
        <w:color w:val="4C8C9F" w:themeColor="background2" w:themeShade="E6"/>
        <w:w w:val="15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7E27B3"/>
    <w:multiLevelType w:val="multilevel"/>
    <w:tmpl w:val="D840B916"/>
    <w:styleLink w:val="CurrentList3"/>
    <w:lvl w:ilvl="0">
      <w:start w:val="1"/>
      <w:numFmt w:val="bullet"/>
      <w:lvlText w:val="g"/>
      <w:lvlJc w:val="left"/>
      <w:pPr>
        <w:ind w:left="360" w:hanging="360"/>
      </w:pPr>
      <w:rPr>
        <w:rFonts w:ascii="Wingdings 3" w:hAnsi="Wingdings 3" w:hint="default"/>
        <w:b w:val="0"/>
        <w:i w:val="0"/>
        <w:color w:val="5FDCFF" w:themeColor="text2" w:themeTint="66"/>
        <w:w w:val="10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DF1E09"/>
    <w:multiLevelType w:val="multilevel"/>
    <w:tmpl w:val="70E20C1E"/>
    <w:styleLink w:val="CurrentList2"/>
    <w:lvl w:ilvl="0">
      <w:numFmt w:val="bullet"/>
      <w:lvlText w:val="4"/>
      <w:lvlJc w:val="left"/>
      <w:pPr>
        <w:ind w:left="340" w:hanging="340"/>
      </w:pPr>
      <w:rPr>
        <w:rFonts w:ascii="Wingdings 3" w:hAnsi="Wingdings 3" w:cs="Arial" w:hint="default"/>
        <w:color w:val="3F7484" w:themeColor="background2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21539"/>
    <w:multiLevelType w:val="multilevel"/>
    <w:tmpl w:val="AE24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DE9328D"/>
    <w:multiLevelType w:val="hybridMultilevel"/>
    <w:tmpl w:val="454A8738"/>
    <w:lvl w:ilvl="0" w:tplc="FE4C6DA6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  <w:w w:val="100"/>
        <w:sz w:val="24"/>
        <w:szCs w:val="24"/>
      </w:rPr>
    </w:lvl>
    <w:lvl w:ilvl="1" w:tplc="FE4C6DA6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i w:val="0"/>
        <w:color w:val="auto"/>
        <w:w w:val="100"/>
        <w:sz w:val="24"/>
        <w:szCs w:val="24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4D355E"/>
    <w:multiLevelType w:val="hybridMultilevel"/>
    <w:tmpl w:val="3FD6581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2B53270"/>
    <w:multiLevelType w:val="singleLevel"/>
    <w:tmpl w:val="46E2A2AA"/>
    <w:lvl w:ilvl="0">
      <w:start w:val="1"/>
      <w:numFmt w:val="bullet"/>
      <w:pStyle w:val="bullet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24" w15:restartNumberingAfterBreak="0">
    <w:nsid w:val="52BA5F7B"/>
    <w:multiLevelType w:val="hybridMultilevel"/>
    <w:tmpl w:val="48FC74B2"/>
    <w:lvl w:ilvl="0" w:tplc="6AD25712">
      <w:start w:val="1"/>
      <w:numFmt w:val="bullet"/>
      <w:lvlText w:val="g"/>
      <w:lvlJc w:val="left"/>
      <w:pPr>
        <w:ind w:left="284" w:hanging="284"/>
      </w:pPr>
      <w:rPr>
        <w:rFonts w:ascii="Wingdings 3" w:hAnsi="Wingdings 3" w:hint="default"/>
        <w:b w:val="0"/>
        <w:i w:val="0"/>
        <w:color w:val="5FDCFF" w:themeColor="text2" w:themeTint="66"/>
        <w:w w:val="100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67783B"/>
    <w:multiLevelType w:val="hybridMultilevel"/>
    <w:tmpl w:val="A546FA96"/>
    <w:lvl w:ilvl="0" w:tplc="17A8DE70">
      <w:start w:val="1"/>
      <w:numFmt w:val="bullet"/>
      <w:lvlText w:val="⇢"/>
      <w:lvlJc w:val="left"/>
      <w:pPr>
        <w:tabs>
          <w:tab w:val="num" w:pos="720"/>
        </w:tabs>
        <w:ind w:left="720" w:hanging="360"/>
      </w:pPr>
      <w:rPr>
        <w:rFonts w:ascii=".Apple SD Gothic NeoI Regular" w:hAnsi=".Apple SD Gothic NeoI Regular" w:hint="default"/>
      </w:rPr>
    </w:lvl>
    <w:lvl w:ilvl="1" w:tplc="197AB990">
      <w:start w:val="1"/>
      <w:numFmt w:val="bullet"/>
      <w:lvlText w:val="⇢"/>
      <w:lvlJc w:val="left"/>
      <w:pPr>
        <w:tabs>
          <w:tab w:val="num" w:pos="1440"/>
        </w:tabs>
        <w:ind w:left="1440" w:hanging="360"/>
      </w:pPr>
      <w:rPr>
        <w:rFonts w:ascii=".Apple SD Gothic NeoI Regular" w:hAnsi=".Apple SD Gothic NeoI Regular" w:hint="default"/>
      </w:rPr>
    </w:lvl>
    <w:lvl w:ilvl="2" w:tplc="6BEA684E" w:tentative="1">
      <w:start w:val="1"/>
      <w:numFmt w:val="bullet"/>
      <w:lvlText w:val="⇢"/>
      <w:lvlJc w:val="left"/>
      <w:pPr>
        <w:tabs>
          <w:tab w:val="num" w:pos="2160"/>
        </w:tabs>
        <w:ind w:left="2160" w:hanging="360"/>
      </w:pPr>
      <w:rPr>
        <w:rFonts w:ascii=".Apple SD Gothic NeoI Regular" w:hAnsi=".Apple SD Gothic NeoI Regular" w:hint="default"/>
      </w:rPr>
    </w:lvl>
    <w:lvl w:ilvl="3" w:tplc="04CE8DAA" w:tentative="1">
      <w:start w:val="1"/>
      <w:numFmt w:val="bullet"/>
      <w:lvlText w:val="⇢"/>
      <w:lvlJc w:val="left"/>
      <w:pPr>
        <w:tabs>
          <w:tab w:val="num" w:pos="2880"/>
        </w:tabs>
        <w:ind w:left="2880" w:hanging="360"/>
      </w:pPr>
      <w:rPr>
        <w:rFonts w:ascii=".Apple SD Gothic NeoI Regular" w:hAnsi=".Apple SD Gothic NeoI Regular" w:hint="default"/>
      </w:rPr>
    </w:lvl>
    <w:lvl w:ilvl="4" w:tplc="35D247F2" w:tentative="1">
      <w:start w:val="1"/>
      <w:numFmt w:val="bullet"/>
      <w:lvlText w:val="⇢"/>
      <w:lvlJc w:val="left"/>
      <w:pPr>
        <w:tabs>
          <w:tab w:val="num" w:pos="3600"/>
        </w:tabs>
        <w:ind w:left="3600" w:hanging="360"/>
      </w:pPr>
      <w:rPr>
        <w:rFonts w:ascii=".Apple SD Gothic NeoI Regular" w:hAnsi=".Apple SD Gothic NeoI Regular" w:hint="default"/>
      </w:rPr>
    </w:lvl>
    <w:lvl w:ilvl="5" w:tplc="960027E0" w:tentative="1">
      <w:start w:val="1"/>
      <w:numFmt w:val="bullet"/>
      <w:lvlText w:val="⇢"/>
      <w:lvlJc w:val="left"/>
      <w:pPr>
        <w:tabs>
          <w:tab w:val="num" w:pos="4320"/>
        </w:tabs>
        <w:ind w:left="4320" w:hanging="360"/>
      </w:pPr>
      <w:rPr>
        <w:rFonts w:ascii=".Apple SD Gothic NeoI Regular" w:hAnsi=".Apple SD Gothic NeoI Regular" w:hint="default"/>
      </w:rPr>
    </w:lvl>
    <w:lvl w:ilvl="6" w:tplc="0CA42F3E" w:tentative="1">
      <w:start w:val="1"/>
      <w:numFmt w:val="bullet"/>
      <w:lvlText w:val="⇢"/>
      <w:lvlJc w:val="left"/>
      <w:pPr>
        <w:tabs>
          <w:tab w:val="num" w:pos="5040"/>
        </w:tabs>
        <w:ind w:left="5040" w:hanging="360"/>
      </w:pPr>
      <w:rPr>
        <w:rFonts w:ascii=".Apple SD Gothic NeoI Regular" w:hAnsi=".Apple SD Gothic NeoI Regular" w:hint="default"/>
      </w:rPr>
    </w:lvl>
    <w:lvl w:ilvl="7" w:tplc="D02EF816" w:tentative="1">
      <w:start w:val="1"/>
      <w:numFmt w:val="bullet"/>
      <w:lvlText w:val="⇢"/>
      <w:lvlJc w:val="left"/>
      <w:pPr>
        <w:tabs>
          <w:tab w:val="num" w:pos="5760"/>
        </w:tabs>
        <w:ind w:left="5760" w:hanging="360"/>
      </w:pPr>
      <w:rPr>
        <w:rFonts w:ascii=".Apple SD Gothic NeoI Regular" w:hAnsi=".Apple SD Gothic NeoI Regular" w:hint="default"/>
      </w:rPr>
    </w:lvl>
    <w:lvl w:ilvl="8" w:tplc="F4FAE0A8" w:tentative="1">
      <w:start w:val="1"/>
      <w:numFmt w:val="bullet"/>
      <w:lvlText w:val="⇢"/>
      <w:lvlJc w:val="left"/>
      <w:pPr>
        <w:tabs>
          <w:tab w:val="num" w:pos="6480"/>
        </w:tabs>
        <w:ind w:left="6480" w:hanging="360"/>
      </w:pPr>
      <w:rPr>
        <w:rFonts w:ascii=".Apple SD Gothic NeoI Regular" w:hAnsi=".Apple SD Gothic NeoI Regular" w:hint="default"/>
      </w:rPr>
    </w:lvl>
  </w:abstractNum>
  <w:abstractNum w:abstractNumId="26" w15:restartNumberingAfterBreak="0">
    <w:nsid w:val="592067BC"/>
    <w:multiLevelType w:val="hybridMultilevel"/>
    <w:tmpl w:val="0F301822"/>
    <w:lvl w:ilvl="0" w:tplc="DFB6E80E">
      <w:start w:val="1"/>
      <w:numFmt w:val="bullet"/>
      <w:lvlText w:val=""/>
      <w:lvlJc w:val="left"/>
      <w:pPr>
        <w:ind w:left="454" w:hanging="454"/>
      </w:pPr>
      <w:rPr>
        <w:rFonts w:ascii="Symbol" w:hAnsi="Symbol" w:hint="default"/>
        <w:b w:val="0"/>
        <w:i w:val="0"/>
        <w:color w:val="4C8C9F" w:themeColor="background2" w:themeShade="E6"/>
        <w:w w:val="150"/>
        <w:sz w:val="18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5930545E"/>
    <w:multiLevelType w:val="hybridMultilevel"/>
    <w:tmpl w:val="9C18C1B6"/>
    <w:lvl w:ilvl="0" w:tplc="245C48EC">
      <w:start w:val="1"/>
      <w:numFmt w:val="bullet"/>
      <w:pStyle w:val="TableofFiguresLis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cs="Wingdings" w:hint="default"/>
        <w:b w:val="0"/>
        <w:i w:val="0"/>
        <w:color w:val="10CBFF" w:themeColor="text2" w:themeTint="99"/>
        <w:w w:val="100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FD37D0"/>
    <w:multiLevelType w:val="multilevel"/>
    <w:tmpl w:val="E064143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9" w15:restartNumberingAfterBreak="0">
    <w:nsid w:val="678D4E10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B3F16EB"/>
    <w:multiLevelType w:val="hybridMultilevel"/>
    <w:tmpl w:val="F398A7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43070F"/>
    <w:multiLevelType w:val="hybridMultilevel"/>
    <w:tmpl w:val="6A12A7C4"/>
    <w:lvl w:ilvl="0" w:tplc="A5FEB47C">
      <w:start w:val="1"/>
      <w:numFmt w:val="bullet"/>
      <w:pStyle w:val="ListParagraph"/>
      <w:lvlText w:val="g"/>
      <w:lvlJc w:val="left"/>
      <w:pPr>
        <w:ind w:left="284" w:hanging="284"/>
      </w:pPr>
      <w:rPr>
        <w:rFonts w:ascii="Wingdings 3" w:hAnsi="Wingdings 3" w:hint="default"/>
        <w:b w:val="0"/>
        <w:i w:val="0"/>
        <w:color w:val="3F7484" w:themeColor="background2" w:themeShade="BF"/>
        <w:w w:val="100"/>
        <w:sz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294DD9"/>
    <w:multiLevelType w:val="multilevel"/>
    <w:tmpl w:val="56C407BA"/>
    <w:lvl w:ilvl="0">
      <w:start w:val="1"/>
      <w:numFmt w:val="none"/>
      <w:pStyle w:val="Definition"/>
      <w:suff w:val="nothing"/>
      <w:lvlText w:val="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Defa"/>
      <w:lvlText w:val="(%2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pStyle w:val="Defi"/>
      <w:lvlText w:val="(%3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3">
      <w:start w:val="1"/>
      <w:numFmt w:val="upperLetter"/>
      <w:pStyle w:val="DefA0"/>
      <w:lvlText w:val="(%4)"/>
      <w:lvlJc w:val="left"/>
      <w:pPr>
        <w:tabs>
          <w:tab w:val="num" w:pos="1701"/>
        </w:tabs>
        <w:ind w:left="567" w:firstLine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  <w:rPr>
        <w:rFonts w:hint="default"/>
      </w:rPr>
    </w:lvl>
  </w:abstractNum>
  <w:abstractNum w:abstractNumId="33" w15:restartNumberingAfterBreak="0">
    <w:nsid w:val="741D4E0C"/>
    <w:multiLevelType w:val="hybridMultilevel"/>
    <w:tmpl w:val="E85E0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7C26DD"/>
    <w:multiLevelType w:val="hybridMultilevel"/>
    <w:tmpl w:val="36FCABDE"/>
    <w:lvl w:ilvl="0" w:tplc="0C090017">
      <w:start w:val="1"/>
      <w:numFmt w:val="lowerLetter"/>
      <w:lvlText w:val="%1)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7C006266"/>
    <w:multiLevelType w:val="hybridMultilevel"/>
    <w:tmpl w:val="6BD42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187EE4"/>
    <w:multiLevelType w:val="multilevel"/>
    <w:tmpl w:val="827070C4"/>
    <w:lvl w:ilvl="0">
      <w:start w:val="13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C342490"/>
    <w:multiLevelType w:val="hybridMultilevel"/>
    <w:tmpl w:val="BAE6BD88"/>
    <w:lvl w:ilvl="0" w:tplc="099AC378">
      <w:numFmt w:val="bullet"/>
      <w:lvlText w:val="•"/>
      <w:lvlJc w:val="left"/>
      <w:pPr>
        <w:ind w:left="720" w:hanging="720"/>
      </w:pPr>
      <w:rPr>
        <w:rFonts w:ascii="VIC" w:eastAsia="Times" w:hAnsi="VIC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CEB07A7"/>
    <w:multiLevelType w:val="multilevel"/>
    <w:tmpl w:val="5E428CB2"/>
    <w:lvl w:ilvl="0">
      <w:start w:val="1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7E694CE9"/>
    <w:multiLevelType w:val="hybridMultilevel"/>
    <w:tmpl w:val="B1908A34"/>
    <w:lvl w:ilvl="0" w:tplc="E3AAB124">
      <w:start w:val="1"/>
      <w:numFmt w:val="bullet"/>
      <w:lvlText w:val="g"/>
      <w:lvlJc w:val="left"/>
      <w:pPr>
        <w:ind w:left="360" w:hanging="360"/>
      </w:pPr>
      <w:rPr>
        <w:rFonts w:ascii="Wingdings 3" w:hAnsi="Wingdings 3" w:hint="default"/>
        <w:b w:val="0"/>
        <w:i w:val="0"/>
        <w:color w:val="5FDCFF" w:themeColor="text2" w:themeTint="66"/>
        <w:w w:val="100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8010E"/>
    <w:multiLevelType w:val="hybridMultilevel"/>
    <w:tmpl w:val="47CCF43A"/>
    <w:lvl w:ilvl="0" w:tplc="099AC378">
      <w:numFmt w:val="bullet"/>
      <w:lvlText w:val="•"/>
      <w:lvlJc w:val="left"/>
      <w:pPr>
        <w:ind w:left="1080" w:hanging="720"/>
      </w:pPr>
      <w:rPr>
        <w:rFonts w:ascii="VIC" w:eastAsia="Times" w:hAnsi="V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7080944">
    <w:abstractNumId w:val="9"/>
  </w:num>
  <w:num w:numId="2" w16cid:durableId="1286545151">
    <w:abstractNumId w:val="9"/>
  </w:num>
  <w:num w:numId="3" w16cid:durableId="1000961868">
    <w:abstractNumId w:val="26"/>
  </w:num>
  <w:num w:numId="4" w16cid:durableId="2061511865">
    <w:abstractNumId w:val="31"/>
  </w:num>
  <w:num w:numId="5" w16cid:durableId="965770941">
    <w:abstractNumId w:val="33"/>
  </w:num>
  <w:num w:numId="6" w16cid:durableId="1490445735">
    <w:abstractNumId w:val="40"/>
  </w:num>
  <w:num w:numId="7" w16cid:durableId="2025130644">
    <w:abstractNumId w:val="37"/>
  </w:num>
  <w:num w:numId="8" w16cid:durableId="1343625243">
    <w:abstractNumId w:val="39"/>
  </w:num>
  <w:num w:numId="9" w16cid:durableId="1278370753">
    <w:abstractNumId w:val="39"/>
  </w:num>
  <w:num w:numId="10" w16cid:durableId="1920794946">
    <w:abstractNumId w:val="39"/>
  </w:num>
  <w:num w:numId="11" w16cid:durableId="561135953">
    <w:abstractNumId w:val="17"/>
  </w:num>
  <w:num w:numId="12" w16cid:durableId="1711608605">
    <w:abstractNumId w:val="19"/>
  </w:num>
  <w:num w:numId="13" w16cid:durableId="1037702154">
    <w:abstractNumId w:val="24"/>
  </w:num>
  <w:num w:numId="14" w16cid:durableId="1928928002">
    <w:abstractNumId w:val="16"/>
  </w:num>
  <w:num w:numId="15" w16cid:durableId="1188711404">
    <w:abstractNumId w:val="18"/>
  </w:num>
  <w:num w:numId="16" w16cid:durableId="973952825">
    <w:abstractNumId w:val="25"/>
  </w:num>
  <w:num w:numId="17" w16cid:durableId="1603688262">
    <w:abstractNumId w:val="29"/>
  </w:num>
  <w:num w:numId="18" w16cid:durableId="340203602">
    <w:abstractNumId w:val="0"/>
  </w:num>
  <w:num w:numId="19" w16cid:durableId="815533394">
    <w:abstractNumId w:val="1"/>
  </w:num>
  <w:num w:numId="20" w16cid:durableId="794257076">
    <w:abstractNumId w:val="2"/>
  </w:num>
  <w:num w:numId="21" w16cid:durableId="983511391">
    <w:abstractNumId w:val="3"/>
  </w:num>
  <w:num w:numId="22" w16cid:durableId="365839431">
    <w:abstractNumId w:val="8"/>
  </w:num>
  <w:num w:numId="23" w16cid:durableId="887109620">
    <w:abstractNumId w:val="4"/>
  </w:num>
  <w:num w:numId="24" w16cid:durableId="1097293112">
    <w:abstractNumId w:val="5"/>
  </w:num>
  <w:num w:numId="25" w16cid:durableId="1682853746">
    <w:abstractNumId w:val="6"/>
  </w:num>
  <w:num w:numId="26" w16cid:durableId="1428886094">
    <w:abstractNumId w:val="7"/>
  </w:num>
  <w:num w:numId="27" w16cid:durableId="1277252890">
    <w:abstractNumId w:val="10"/>
  </w:num>
  <w:num w:numId="28" w16cid:durableId="1852522059">
    <w:abstractNumId w:val="11"/>
  </w:num>
  <w:num w:numId="29" w16cid:durableId="1915552696">
    <w:abstractNumId w:val="32"/>
  </w:num>
  <w:num w:numId="30" w16cid:durableId="2103839448">
    <w:abstractNumId w:val="21"/>
  </w:num>
  <w:num w:numId="31" w16cid:durableId="955334383">
    <w:abstractNumId w:val="12"/>
  </w:num>
  <w:num w:numId="32" w16cid:durableId="1994092151">
    <w:abstractNumId w:val="28"/>
  </w:num>
  <w:num w:numId="33" w16cid:durableId="157817626">
    <w:abstractNumId w:val="13"/>
  </w:num>
  <w:num w:numId="34" w16cid:durableId="1152716395">
    <w:abstractNumId w:val="36"/>
  </w:num>
  <w:num w:numId="35" w16cid:durableId="561868433">
    <w:abstractNumId w:val="15"/>
  </w:num>
  <w:num w:numId="36" w16cid:durableId="386028054">
    <w:abstractNumId w:val="38"/>
  </w:num>
  <w:num w:numId="37" w16cid:durableId="107437505">
    <w:abstractNumId w:val="34"/>
  </w:num>
  <w:num w:numId="38" w16cid:durableId="1702048289">
    <w:abstractNumId w:val="23"/>
  </w:num>
  <w:num w:numId="39" w16cid:durableId="1521358825">
    <w:abstractNumId w:val="14"/>
  </w:num>
  <w:num w:numId="40" w16cid:durableId="593174451">
    <w:abstractNumId w:val="22"/>
  </w:num>
  <w:num w:numId="41" w16cid:durableId="115753684">
    <w:abstractNumId w:val="20"/>
  </w:num>
  <w:num w:numId="42" w16cid:durableId="696584401">
    <w:abstractNumId w:val="30"/>
  </w:num>
  <w:num w:numId="43" w16cid:durableId="1786537249">
    <w:abstractNumId w:val="35"/>
  </w:num>
  <w:num w:numId="44" w16cid:durableId="151680283">
    <w:abstractNumId w:val="31"/>
  </w:num>
  <w:num w:numId="45" w16cid:durableId="885793114">
    <w:abstractNumId w:val="31"/>
  </w:num>
  <w:num w:numId="46" w16cid:durableId="10836019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CDocsNumber" w:val="3442-4088-2757"/>
  </w:docVars>
  <w:rsids>
    <w:rsidRoot w:val="000439B3"/>
    <w:rsid w:val="000004CA"/>
    <w:rsid w:val="000008BB"/>
    <w:rsid w:val="000012AB"/>
    <w:rsid w:val="000019A9"/>
    <w:rsid w:val="00001A14"/>
    <w:rsid w:val="00004AAC"/>
    <w:rsid w:val="00004ACA"/>
    <w:rsid w:val="0000502A"/>
    <w:rsid w:val="000061D6"/>
    <w:rsid w:val="000070D6"/>
    <w:rsid w:val="00007C6F"/>
    <w:rsid w:val="00007E5F"/>
    <w:rsid w:val="00010968"/>
    <w:rsid w:val="00010FEF"/>
    <w:rsid w:val="0001106D"/>
    <w:rsid w:val="0001229C"/>
    <w:rsid w:val="0001232A"/>
    <w:rsid w:val="00012B9F"/>
    <w:rsid w:val="0001421C"/>
    <w:rsid w:val="000204EE"/>
    <w:rsid w:val="0002091F"/>
    <w:rsid w:val="000218D1"/>
    <w:rsid w:val="00024186"/>
    <w:rsid w:val="000242EE"/>
    <w:rsid w:val="0002449A"/>
    <w:rsid w:val="00025839"/>
    <w:rsid w:val="00027773"/>
    <w:rsid w:val="0003068C"/>
    <w:rsid w:val="0003236B"/>
    <w:rsid w:val="00032727"/>
    <w:rsid w:val="00032D04"/>
    <w:rsid w:val="0003334C"/>
    <w:rsid w:val="000334FE"/>
    <w:rsid w:val="000336DC"/>
    <w:rsid w:val="00034EF9"/>
    <w:rsid w:val="00036848"/>
    <w:rsid w:val="00036BB0"/>
    <w:rsid w:val="00037534"/>
    <w:rsid w:val="0003775D"/>
    <w:rsid w:val="00037CDF"/>
    <w:rsid w:val="00037EE8"/>
    <w:rsid w:val="000402AB"/>
    <w:rsid w:val="00040488"/>
    <w:rsid w:val="00042547"/>
    <w:rsid w:val="000439B3"/>
    <w:rsid w:val="00043AFF"/>
    <w:rsid w:val="00043C5D"/>
    <w:rsid w:val="00046439"/>
    <w:rsid w:val="00050642"/>
    <w:rsid w:val="00051C30"/>
    <w:rsid w:val="00051FBE"/>
    <w:rsid w:val="000532E8"/>
    <w:rsid w:val="000533C2"/>
    <w:rsid w:val="00053A72"/>
    <w:rsid w:val="00053E09"/>
    <w:rsid w:val="000545C9"/>
    <w:rsid w:val="00054E69"/>
    <w:rsid w:val="000554FC"/>
    <w:rsid w:val="00056827"/>
    <w:rsid w:val="00057F6F"/>
    <w:rsid w:val="00060C04"/>
    <w:rsid w:val="00061729"/>
    <w:rsid w:val="00061EBB"/>
    <w:rsid w:val="00061EF8"/>
    <w:rsid w:val="00063E39"/>
    <w:rsid w:val="00063F86"/>
    <w:rsid w:val="0006469D"/>
    <w:rsid w:val="0006508A"/>
    <w:rsid w:val="00065B42"/>
    <w:rsid w:val="00066689"/>
    <w:rsid w:val="00066FA4"/>
    <w:rsid w:val="00067C7C"/>
    <w:rsid w:val="00067EF4"/>
    <w:rsid w:val="00071E73"/>
    <w:rsid w:val="00072018"/>
    <w:rsid w:val="00074BD1"/>
    <w:rsid w:val="00075358"/>
    <w:rsid w:val="0007690A"/>
    <w:rsid w:val="000800CE"/>
    <w:rsid w:val="00081921"/>
    <w:rsid w:val="000821DA"/>
    <w:rsid w:val="0008273B"/>
    <w:rsid w:val="00083BEB"/>
    <w:rsid w:val="00086BCA"/>
    <w:rsid w:val="00087055"/>
    <w:rsid w:val="0009046A"/>
    <w:rsid w:val="00090DB0"/>
    <w:rsid w:val="0009140A"/>
    <w:rsid w:val="00093DAD"/>
    <w:rsid w:val="000948B0"/>
    <w:rsid w:val="000978F2"/>
    <w:rsid w:val="00097A6A"/>
    <w:rsid w:val="000A0822"/>
    <w:rsid w:val="000A0937"/>
    <w:rsid w:val="000A263F"/>
    <w:rsid w:val="000A29EC"/>
    <w:rsid w:val="000A322F"/>
    <w:rsid w:val="000A3344"/>
    <w:rsid w:val="000A5712"/>
    <w:rsid w:val="000A6B59"/>
    <w:rsid w:val="000A6D62"/>
    <w:rsid w:val="000A6E22"/>
    <w:rsid w:val="000B1641"/>
    <w:rsid w:val="000B3367"/>
    <w:rsid w:val="000B3D89"/>
    <w:rsid w:val="000B405E"/>
    <w:rsid w:val="000B441D"/>
    <w:rsid w:val="000B5455"/>
    <w:rsid w:val="000B6138"/>
    <w:rsid w:val="000B6647"/>
    <w:rsid w:val="000B6814"/>
    <w:rsid w:val="000C22F1"/>
    <w:rsid w:val="000C24A7"/>
    <w:rsid w:val="000C2B17"/>
    <w:rsid w:val="000C34F6"/>
    <w:rsid w:val="000C4311"/>
    <w:rsid w:val="000C44DE"/>
    <w:rsid w:val="000C5CCB"/>
    <w:rsid w:val="000C5CDD"/>
    <w:rsid w:val="000C66CE"/>
    <w:rsid w:val="000C6C11"/>
    <w:rsid w:val="000C769D"/>
    <w:rsid w:val="000D0453"/>
    <w:rsid w:val="000D23CD"/>
    <w:rsid w:val="000D2C5B"/>
    <w:rsid w:val="000D301B"/>
    <w:rsid w:val="000D319D"/>
    <w:rsid w:val="000D451D"/>
    <w:rsid w:val="000D4854"/>
    <w:rsid w:val="000D4980"/>
    <w:rsid w:val="000D49EF"/>
    <w:rsid w:val="000D4B4D"/>
    <w:rsid w:val="000D62C9"/>
    <w:rsid w:val="000D67C8"/>
    <w:rsid w:val="000D6C2F"/>
    <w:rsid w:val="000D74C9"/>
    <w:rsid w:val="000D7F83"/>
    <w:rsid w:val="000E0F04"/>
    <w:rsid w:val="000E0FB5"/>
    <w:rsid w:val="000E2131"/>
    <w:rsid w:val="000E3022"/>
    <w:rsid w:val="000E35CD"/>
    <w:rsid w:val="000E5050"/>
    <w:rsid w:val="000E56F3"/>
    <w:rsid w:val="000E64E0"/>
    <w:rsid w:val="000E69F3"/>
    <w:rsid w:val="000E7B12"/>
    <w:rsid w:val="000F0BE9"/>
    <w:rsid w:val="000F0F7B"/>
    <w:rsid w:val="000F3CB2"/>
    <w:rsid w:val="000F40F1"/>
    <w:rsid w:val="000F4373"/>
    <w:rsid w:val="000F540B"/>
    <w:rsid w:val="000F7B24"/>
    <w:rsid w:val="00100DFA"/>
    <w:rsid w:val="00101223"/>
    <w:rsid w:val="00101958"/>
    <w:rsid w:val="001019D1"/>
    <w:rsid w:val="00102C71"/>
    <w:rsid w:val="00103880"/>
    <w:rsid w:val="0010426E"/>
    <w:rsid w:val="00104B46"/>
    <w:rsid w:val="0010567E"/>
    <w:rsid w:val="00110013"/>
    <w:rsid w:val="0011050F"/>
    <w:rsid w:val="00111438"/>
    <w:rsid w:val="00112F22"/>
    <w:rsid w:val="001130E9"/>
    <w:rsid w:val="001134E0"/>
    <w:rsid w:val="001138A5"/>
    <w:rsid w:val="00113A0A"/>
    <w:rsid w:val="00114C8C"/>
    <w:rsid w:val="00114E4D"/>
    <w:rsid w:val="00116797"/>
    <w:rsid w:val="00117D8B"/>
    <w:rsid w:val="00122A0D"/>
    <w:rsid w:val="001239B4"/>
    <w:rsid w:val="00124184"/>
    <w:rsid w:val="00124A51"/>
    <w:rsid w:val="00124E8E"/>
    <w:rsid w:val="0012797A"/>
    <w:rsid w:val="00130FFB"/>
    <w:rsid w:val="001320E3"/>
    <w:rsid w:val="001321E8"/>
    <w:rsid w:val="00132295"/>
    <w:rsid w:val="00133C98"/>
    <w:rsid w:val="00134415"/>
    <w:rsid w:val="001348D2"/>
    <w:rsid w:val="00135054"/>
    <w:rsid w:val="00135EB0"/>
    <w:rsid w:val="00141978"/>
    <w:rsid w:val="00142566"/>
    <w:rsid w:val="00143A36"/>
    <w:rsid w:val="00144895"/>
    <w:rsid w:val="00144B3D"/>
    <w:rsid w:val="00144F19"/>
    <w:rsid w:val="001456E2"/>
    <w:rsid w:val="00146F05"/>
    <w:rsid w:val="00151973"/>
    <w:rsid w:val="00152B66"/>
    <w:rsid w:val="00152D0C"/>
    <w:rsid w:val="0015465B"/>
    <w:rsid w:val="00154686"/>
    <w:rsid w:val="00154D02"/>
    <w:rsid w:val="0015571F"/>
    <w:rsid w:val="00156661"/>
    <w:rsid w:val="00156A14"/>
    <w:rsid w:val="00156CD7"/>
    <w:rsid w:val="001603FF"/>
    <w:rsid w:val="00160EF4"/>
    <w:rsid w:val="001624DD"/>
    <w:rsid w:val="00164B2E"/>
    <w:rsid w:val="00164E00"/>
    <w:rsid w:val="00166117"/>
    <w:rsid w:val="00170229"/>
    <w:rsid w:val="001721B4"/>
    <w:rsid w:val="00172CC1"/>
    <w:rsid w:val="00173F2F"/>
    <w:rsid w:val="00174EF5"/>
    <w:rsid w:val="00176A23"/>
    <w:rsid w:val="00176AB9"/>
    <w:rsid w:val="00177471"/>
    <w:rsid w:val="00177DDC"/>
    <w:rsid w:val="00180303"/>
    <w:rsid w:val="001804B1"/>
    <w:rsid w:val="00181024"/>
    <w:rsid w:val="00181DD6"/>
    <w:rsid w:val="0018233C"/>
    <w:rsid w:val="00184FD7"/>
    <w:rsid w:val="00185779"/>
    <w:rsid w:val="00185874"/>
    <w:rsid w:val="00186579"/>
    <w:rsid w:val="0018659E"/>
    <w:rsid w:val="00187115"/>
    <w:rsid w:val="001873C7"/>
    <w:rsid w:val="00187FBD"/>
    <w:rsid w:val="0019061F"/>
    <w:rsid w:val="00190CD8"/>
    <w:rsid w:val="00192407"/>
    <w:rsid w:val="001925B0"/>
    <w:rsid w:val="00193CA3"/>
    <w:rsid w:val="00193CA4"/>
    <w:rsid w:val="00193F2E"/>
    <w:rsid w:val="0019413F"/>
    <w:rsid w:val="001945A5"/>
    <w:rsid w:val="0019539D"/>
    <w:rsid w:val="00195553"/>
    <w:rsid w:val="00196373"/>
    <w:rsid w:val="00196738"/>
    <w:rsid w:val="00196F52"/>
    <w:rsid w:val="001974DA"/>
    <w:rsid w:val="00197EFD"/>
    <w:rsid w:val="001A00AE"/>
    <w:rsid w:val="001A17BA"/>
    <w:rsid w:val="001A19D6"/>
    <w:rsid w:val="001A413E"/>
    <w:rsid w:val="001A454E"/>
    <w:rsid w:val="001A4A0E"/>
    <w:rsid w:val="001A52D1"/>
    <w:rsid w:val="001A71FE"/>
    <w:rsid w:val="001B2952"/>
    <w:rsid w:val="001B2E50"/>
    <w:rsid w:val="001B331D"/>
    <w:rsid w:val="001B4135"/>
    <w:rsid w:val="001B4EAA"/>
    <w:rsid w:val="001B5A3F"/>
    <w:rsid w:val="001B5A93"/>
    <w:rsid w:val="001B6991"/>
    <w:rsid w:val="001B733C"/>
    <w:rsid w:val="001B7DCC"/>
    <w:rsid w:val="001C0B19"/>
    <w:rsid w:val="001C2340"/>
    <w:rsid w:val="001C2FAD"/>
    <w:rsid w:val="001C3BAA"/>
    <w:rsid w:val="001C4B33"/>
    <w:rsid w:val="001C5F51"/>
    <w:rsid w:val="001C6754"/>
    <w:rsid w:val="001C67EF"/>
    <w:rsid w:val="001C6D0E"/>
    <w:rsid w:val="001C6F05"/>
    <w:rsid w:val="001C6FF1"/>
    <w:rsid w:val="001C74DF"/>
    <w:rsid w:val="001C7B61"/>
    <w:rsid w:val="001D3582"/>
    <w:rsid w:val="001D4C7F"/>
    <w:rsid w:val="001D4FF2"/>
    <w:rsid w:val="001D540F"/>
    <w:rsid w:val="001D788A"/>
    <w:rsid w:val="001E07B5"/>
    <w:rsid w:val="001E0D80"/>
    <w:rsid w:val="001E2545"/>
    <w:rsid w:val="001E3394"/>
    <w:rsid w:val="001E7252"/>
    <w:rsid w:val="001E7FA8"/>
    <w:rsid w:val="001F075D"/>
    <w:rsid w:val="001F12A3"/>
    <w:rsid w:val="001F27BD"/>
    <w:rsid w:val="001F2876"/>
    <w:rsid w:val="001F2E7B"/>
    <w:rsid w:val="001F4112"/>
    <w:rsid w:val="001F4E67"/>
    <w:rsid w:val="001F577C"/>
    <w:rsid w:val="001F6F74"/>
    <w:rsid w:val="001F79D3"/>
    <w:rsid w:val="0020245D"/>
    <w:rsid w:val="00202CFA"/>
    <w:rsid w:val="00203315"/>
    <w:rsid w:val="002067BE"/>
    <w:rsid w:val="00207119"/>
    <w:rsid w:val="00207314"/>
    <w:rsid w:val="00207F1C"/>
    <w:rsid w:val="00210C87"/>
    <w:rsid w:val="002124FA"/>
    <w:rsid w:val="002148CA"/>
    <w:rsid w:val="00214D35"/>
    <w:rsid w:val="00216197"/>
    <w:rsid w:val="00217B5C"/>
    <w:rsid w:val="00220D5B"/>
    <w:rsid w:val="00221672"/>
    <w:rsid w:val="00221EBD"/>
    <w:rsid w:val="002221BC"/>
    <w:rsid w:val="00223D43"/>
    <w:rsid w:val="002258B6"/>
    <w:rsid w:val="002263BC"/>
    <w:rsid w:val="00226BCE"/>
    <w:rsid w:val="00227744"/>
    <w:rsid w:val="00227C46"/>
    <w:rsid w:val="002301F2"/>
    <w:rsid w:val="002316EE"/>
    <w:rsid w:val="002337A6"/>
    <w:rsid w:val="0023422B"/>
    <w:rsid w:val="00235927"/>
    <w:rsid w:val="002368A8"/>
    <w:rsid w:val="00236BE4"/>
    <w:rsid w:val="00237DCA"/>
    <w:rsid w:val="002403D4"/>
    <w:rsid w:val="00240AF4"/>
    <w:rsid w:val="00240D03"/>
    <w:rsid w:val="002419BF"/>
    <w:rsid w:val="00244064"/>
    <w:rsid w:val="002440A7"/>
    <w:rsid w:val="002446FC"/>
    <w:rsid w:val="00244D35"/>
    <w:rsid w:val="00245751"/>
    <w:rsid w:val="002460D9"/>
    <w:rsid w:val="00246315"/>
    <w:rsid w:val="0024673C"/>
    <w:rsid w:val="002469F3"/>
    <w:rsid w:val="00246B5D"/>
    <w:rsid w:val="00247168"/>
    <w:rsid w:val="00247732"/>
    <w:rsid w:val="00251E08"/>
    <w:rsid w:val="002529ED"/>
    <w:rsid w:val="00252A17"/>
    <w:rsid w:val="002532A9"/>
    <w:rsid w:val="00253B33"/>
    <w:rsid w:val="00254310"/>
    <w:rsid w:val="00255BC6"/>
    <w:rsid w:val="00256556"/>
    <w:rsid w:val="002600E1"/>
    <w:rsid w:val="0026081F"/>
    <w:rsid w:val="00262E24"/>
    <w:rsid w:val="00263C46"/>
    <w:rsid w:val="00264681"/>
    <w:rsid w:val="00264D5C"/>
    <w:rsid w:val="002650A5"/>
    <w:rsid w:val="00265A60"/>
    <w:rsid w:val="002663CB"/>
    <w:rsid w:val="0027046F"/>
    <w:rsid w:val="00270DA2"/>
    <w:rsid w:val="002713C5"/>
    <w:rsid w:val="0027185F"/>
    <w:rsid w:val="00271F28"/>
    <w:rsid w:val="002739A0"/>
    <w:rsid w:val="002745F7"/>
    <w:rsid w:val="00277983"/>
    <w:rsid w:val="00277FD4"/>
    <w:rsid w:val="00280028"/>
    <w:rsid w:val="00280E97"/>
    <w:rsid w:val="0028151A"/>
    <w:rsid w:val="0028306A"/>
    <w:rsid w:val="002839BD"/>
    <w:rsid w:val="00285236"/>
    <w:rsid w:val="00287834"/>
    <w:rsid w:val="00290FB6"/>
    <w:rsid w:val="002922E1"/>
    <w:rsid w:val="00292D93"/>
    <w:rsid w:val="002957EF"/>
    <w:rsid w:val="00295904"/>
    <w:rsid w:val="00296725"/>
    <w:rsid w:val="00296FF9"/>
    <w:rsid w:val="00297663"/>
    <w:rsid w:val="00297D74"/>
    <w:rsid w:val="002A1640"/>
    <w:rsid w:val="002A190B"/>
    <w:rsid w:val="002A21A6"/>
    <w:rsid w:val="002A2B0C"/>
    <w:rsid w:val="002A2BD2"/>
    <w:rsid w:val="002A3C6E"/>
    <w:rsid w:val="002A529B"/>
    <w:rsid w:val="002B1A0B"/>
    <w:rsid w:val="002B28F9"/>
    <w:rsid w:val="002B2955"/>
    <w:rsid w:val="002B4FD9"/>
    <w:rsid w:val="002B5688"/>
    <w:rsid w:val="002B56AF"/>
    <w:rsid w:val="002B6411"/>
    <w:rsid w:val="002B6AAD"/>
    <w:rsid w:val="002B6CCF"/>
    <w:rsid w:val="002B7193"/>
    <w:rsid w:val="002B7921"/>
    <w:rsid w:val="002B7CDE"/>
    <w:rsid w:val="002C00D5"/>
    <w:rsid w:val="002C1AAC"/>
    <w:rsid w:val="002C1E6D"/>
    <w:rsid w:val="002C3D83"/>
    <w:rsid w:val="002C432B"/>
    <w:rsid w:val="002C516F"/>
    <w:rsid w:val="002C7637"/>
    <w:rsid w:val="002C77D4"/>
    <w:rsid w:val="002C7A15"/>
    <w:rsid w:val="002C7A38"/>
    <w:rsid w:val="002C7ADF"/>
    <w:rsid w:val="002C7DB5"/>
    <w:rsid w:val="002C7F8E"/>
    <w:rsid w:val="002D2A38"/>
    <w:rsid w:val="002D4427"/>
    <w:rsid w:val="002D4459"/>
    <w:rsid w:val="002D480C"/>
    <w:rsid w:val="002D4EB9"/>
    <w:rsid w:val="002D6981"/>
    <w:rsid w:val="002D746E"/>
    <w:rsid w:val="002E0CBF"/>
    <w:rsid w:val="002E25FF"/>
    <w:rsid w:val="002E3BF1"/>
    <w:rsid w:val="002E42CC"/>
    <w:rsid w:val="002E4BAF"/>
    <w:rsid w:val="002E4C83"/>
    <w:rsid w:val="002E694C"/>
    <w:rsid w:val="002F17EB"/>
    <w:rsid w:val="002F195F"/>
    <w:rsid w:val="002F1FB5"/>
    <w:rsid w:val="002F2469"/>
    <w:rsid w:val="002F258D"/>
    <w:rsid w:val="002F2BBE"/>
    <w:rsid w:val="002F53B2"/>
    <w:rsid w:val="002F53ED"/>
    <w:rsid w:val="002F5A89"/>
    <w:rsid w:val="002F6239"/>
    <w:rsid w:val="002F641F"/>
    <w:rsid w:val="002F6481"/>
    <w:rsid w:val="002F7453"/>
    <w:rsid w:val="003004BC"/>
    <w:rsid w:val="00300FDB"/>
    <w:rsid w:val="00302014"/>
    <w:rsid w:val="003025C4"/>
    <w:rsid w:val="0030754E"/>
    <w:rsid w:val="003102C8"/>
    <w:rsid w:val="00313436"/>
    <w:rsid w:val="00313947"/>
    <w:rsid w:val="00314206"/>
    <w:rsid w:val="003161BD"/>
    <w:rsid w:val="00321D72"/>
    <w:rsid w:val="00326AD0"/>
    <w:rsid w:val="003312EE"/>
    <w:rsid w:val="00331F35"/>
    <w:rsid w:val="00332A54"/>
    <w:rsid w:val="00333153"/>
    <w:rsid w:val="00333448"/>
    <w:rsid w:val="00333992"/>
    <w:rsid w:val="00333B32"/>
    <w:rsid w:val="00333C27"/>
    <w:rsid w:val="0033402F"/>
    <w:rsid w:val="003401AF"/>
    <w:rsid w:val="003419A1"/>
    <w:rsid w:val="00341C61"/>
    <w:rsid w:val="0034274C"/>
    <w:rsid w:val="00342822"/>
    <w:rsid w:val="00342FE8"/>
    <w:rsid w:val="00345691"/>
    <w:rsid w:val="00345980"/>
    <w:rsid w:val="003465CB"/>
    <w:rsid w:val="003466B2"/>
    <w:rsid w:val="003468B1"/>
    <w:rsid w:val="00350B98"/>
    <w:rsid w:val="00352B20"/>
    <w:rsid w:val="00354953"/>
    <w:rsid w:val="003555CB"/>
    <w:rsid w:val="00356591"/>
    <w:rsid w:val="003567B4"/>
    <w:rsid w:val="003574AA"/>
    <w:rsid w:val="00357C09"/>
    <w:rsid w:val="00357E74"/>
    <w:rsid w:val="003600F7"/>
    <w:rsid w:val="003610DB"/>
    <w:rsid w:val="0036299F"/>
    <w:rsid w:val="003635F9"/>
    <w:rsid w:val="003647A3"/>
    <w:rsid w:val="00365FC8"/>
    <w:rsid w:val="00366F3C"/>
    <w:rsid w:val="00367322"/>
    <w:rsid w:val="00367574"/>
    <w:rsid w:val="00372B24"/>
    <w:rsid w:val="00372F12"/>
    <w:rsid w:val="0037346A"/>
    <w:rsid w:val="003737D9"/>
    <w:rsid w:val="00373B4F"/>
    <w:rsid w:val="00374871"/>
    <w:rsid w:val="00375C5F"/>
    <w:rsid w:val="00376AE9"/>
    <w:rsid w:val="00380146"/>
    <w:rsid w:val="0038057B"/>
    <w:rsid w:val="00380F0C"/>
    <w:rsid w:val="0038162A"/>
    <w:rsid w:val="003818D9"/>
    <w:rsid w:val="003821C3"/>
    <w:rsid w:val="00382A4E"/>
    <w:rsid w:val="00382FBB"/>
    <w:rsid w:val="003839D8"/>
    <w:rsid w:val="00383A49"/>
    <w:rsid w:val="0038515E"/>
    <w:rsid w:val="0038684D"/>
    <w:rsid w:val="00387225"/>
    <w:rsid w:val="00387B99"/>
    <w:rsid w:val="00393160"/>
    <w:rsid w:val="0039359A"/>
    <w:rsid w:val="00393B81"/>
    <w:rsid w:val="00394B33"/>
    <w:rsid w:val="00394BCC"/>
    <w:rsid w:val="00397D4F"/>
    <w:rsid w:val="003A1F83"/>
    <w:rsid w:val="003A2498"/>
    <w:rsid w:val="003A4730"/>
    <w:rsid w:val="003A506B"/>
    <w:rsid w:val="003A6A14"/>
    <w:rsid w:val="003A6F9D"/>
    <w:rsid w:val="003A733B"/>
    <w:rsid w:val="003A7B22"/>
    <w:rsid w:val="003A7E83"/>
    <w:rsid w:val="003B0268"/>
    <w:rsid w:val="003B0768"/>
    <w:rsid w:val="003B0EA4"/>
    <w:rsid w:val="003B1C9A"/>
    <w:rsid w:val="003B2DEA"/>
    <w:rsid w:val="003B3559"/>
    <w:rsid w:val="003B3A00"/>
    <w:rsid w:val="003B5780"/>
    <w:rsid w:val="003B6121"/>
    <w:rsid w:val="003B6992"/>
    <w:rsid w:val="003C0377"/>
    <w:rsid w:val="003C084A"/>
    <w:rsid w:val="003C1127"/>
    <w:rsid w:val="003C1942"/>
    <w:rsid w:val="003C3736"/>
    <w:rsid w:val="003C3BFE"/>
    <w:rsid w:val="003C6705"/>
    <w:rsid w:val="003D0311"/>
    <w:rsid w:val="003D232B"/>
    <w:rsid w:val="003D2B6A"/>
    <w:rsid w:val="003D361D"/>
    <w:rsid w:val="003D423B"/>
    <w:rsid w:val="003D498A"/>
    <w:rsid w:val="003D5373"/>
    <w:rsid w:val="003D550A"/>
    <w:rsid w:val="003D5603"/>
    <w:rsid w:val="003D56E0"/>
    <w:rsid w:val="003D731C"/>
    <w:rsid w:val="003D76BD"/>
    <w:rsid w:val="003D7DD0"/>
    <w:rsid w:val="003D7FD8"/>
    <w:rsid w:val="003E0A53"/>
    <w:rsid w:val="003E316B"/>
    <w:rsid w:val="003E350A"/>
    <w:rsid w:val="003E351C"/>
    <w:rsid w:val="003E3B1E"/>
    <w:rsid w:val="003E4106"/>
    <w:rsid w:val="003E5F24"/>
    <w:rsid w:val="003E65A8"/>
    <w:rsid w:val="003E7A10"/>
    <w:rsid w:val="003F05AD"/>
    <w:rsid w:val="003F05E0"/>
    <w:rsid w:val="003F1043"/>
    <w:rsid w:val="003F1E8E"/>
    <w:rsid w:val="003F1F74"/>
    <w:rsid w:val="003F5BF9"/>
    <w:rsid w:val="003F6335"/>
    <w:rsid w:val="003F677E"/>
    <w:rsid w:val="003F68F3"/>
    <w:rsid w:val="003F6FBE"/>
    <w:rsid w:val="003F7068"/>
    <w:rsid w:val="004016DF"/>
    <w:rsid w:val="00401CF2"/>
    <w:rsid w:val="00402100"/>
    <w:rsid w:val="0040320B"/>
    <w:rsid w:val="004038C7"/>
    <w:rsid w:val="004064CC"/>
    <w:rsid w:val="00407455"/>
    <w:rsid w:val="00407502"/>
    <w:rsid w:val="00407D3D"/>
    <w:rsid w:val="00407E39"/>
    <w:rsid w:val="004104C7"/>
    <w:rsid w:val="00411D1E"/>
    <w:rsid w:val="00412454"/>
    <w:rsid w:val="00412CB6"/>
    <w:rsid w:val="00414457"/>
    <w:rsid w:val="00415575"/>
    <w:rsid w:val="004169DC"/>
    <w:rsid w:val="00416FEB"/>
    <w:rsid w:val="00417157"/>
    <w:rsid w:val="00417A51"/>
    <w:rsid w:val="00421BB7"/>
    <w:rsid w:val="00423965"/>
    <w:rsid w:val="004246FB"/>
    <w:rsid w:val="004250A6"/>
    <w:rsid w:val="004257CB"/>
    <w:rsid w:val="00425F58"/>
    <w:rsid w:val="00431C60"/>
    <w:rsid w:val="00432027"/>
    <w:rsid w:val="0043247E"/>
    <w:rsid w:val="00432BAD"/>
    <w:rsid w:val="004331AE"/>
    <w:rsid w:val="00433E62"/>
    <w:rsid w:val="00434D7F"/>
    <w:rsid w:val="00434FD1"/>
    <w:rsid w:val="004355A2"/>
    <w:rsid w:val="00437735"/>
    <w:rsid w:val="00440BFF"/>
    <w:rsid w:val="0044133E"/>
    <w:rsid w:val="00443087"/>
    <w:rsid w:val="004431FD"/>
    <w:rsid w:val="00443C2C"/>
    <w:rsid w:val="00445BAB"/>
    <w:rsid w:val="00446244"/>
    <w:rsid w:val="00446781"/>
    <w:rsid w:val="00447836"/>
    <w:rsid w:val="00450C13"/>
    <w:rsid w:val="00450D9C"/>
    <w:rsid w:val="0045166C"/>
    <w:rsid w:val="00451E23"/>
    <w:rsid w:val="00452659"/>
    <w:rsid w:val="00452984"/>
    <w:rsid w:val="0045470B"/>
    <w:rsid w:val="00454733"/>
    <w:rsid w:val="004548FA"/>
    <w:rsid w:val="004574E6"/>
    <w:rsid w:val="00457916"/>
    <w:rsid w:val="00461734"/>
    <w:rsid w:val="00461832"/>
    <w:rsid w:val="004633EE"/>
    <w:rsid w:val="00464843"/>
    <w:rsid w:val="0046495D"/>
    <w:rsid w:val="00464B0D"/>
    <w:rsid w:val="00464E67"/>
    <w:rsid w:val="00466902"/>
    <w:rsid w:val="00471384"/>
    <w:rsid w:val="00471714"/>
    <w:rsid w:val="00471B36"/>
    <w:rsid w:val="00471CB4"/>
    <w:rsid w:val="00472E79"/>
    <w:rsid w:val="00473417"/>
    <w:rsid w:val="00474562"/>
    <w:rsid w:val="00475B4A"/>
    <w:rsid w:val="00475FBC"/>
    <w:rsid w:val="004766BD"/>
    <w:rsid w:val="00476D99"/>
    <w:rsid w:val="0047719C"/>
    <w:rsid w:val="0048030F"/>
    <w:rsid w:val="004805CA"/>
    <w:rsid w:val="0048251E"/>
    <w:rsid w:val="004825FA"/>
    <w:rsid w:val="00482B42"/>
    <w:rsid w:val="0048365A"/>
    <w:rsid w:val="00483ED8"/>
    <w:rsid w:val="00484078"/>
    <w:rsid w:val="00485F93"/>
    <w:rsid w:val="00486221"/>
    <w:rsid w:val="004902D3"/>
    <w:rsid w:val="00492067"/>
    <w:rsid w:val="00492665"/>
    <w:rsid w:val="00492868"/>
    <w:rsid w:val="00492B77"/>
    <w:rsid w:val="00492CB1"/>
    <w:rsid w:val="00493557"/>
    <w:rsid w:val="00495A21"/>
    <w:rsid w:val="00496582"/>
    <w:rsid w:val="004966A9"/>
    <w:rsid w:val="00497DCA"/>
    <w:rsid w:val="004A0147"/>
    <w:rsid w:val="004A0A5D"/>
    <w:rsid w:val="004A0B79"/>
    <w:rsid w:val="004A0BB3"/>
    <w:rsid w:val="004A136F"/>
    <w:rsid w:val="004A2C1F"/>
    <w:rsid w:val="004A2F61"/>
    <w:rsid w:val="004A3177"/>
    <w:rsid w:val="004A388B"/>
    <w:rsid w:val="004A439A"/>
    <w:rsid w:val="004A4C0B"/>
    <w:rsid w:val="004A4D6F"/>
    <w:rsid w:val="004A50A9"/>
    <w:rsid w:val="004A5F67"/>
    <w:rsid w:val="004A63B2"/>
    <w:rsid w:val="004A6A96"/>
    <w:rsid w:val="004A76E9"/>
    <w:rsid w:val="004B2575"/>
    <w:rsid w:val="004B32E7"/>
    <w:rsid w:val="004B374C"/>
    <w:rsid w:val="004B3833"/>
    <w:rsid w:val="004B4F35"/>
    <w:rsid w:val="004B4F8B"/>
    <w:rsid w:val="004B5EC8"/>
    <w:rsid w:val="004B5FA1"/>
    <w:rsid w:val="004B6279"/>
    <w:rsid w:val="004B70E7"/>
    <w:rsid w:val="004B78D2"/>
    <w:rsid w:val="004C02E4"/>
    <w:rsid w:val="004C1120"/>
    <w:rsid w:val="004C268C"/>
    <w:rsid w:val="004C3FD4"/>
    <w:rsid w:val="004C507D"/>
    <w:rsid w:val="004C6B32"/>
    <w:rsid w:val="004C7195"/>
    <w:rsid w:val="004C78C3"/>
    <w:rsid w:val="004D1646"/>
    <w:rsid w:val="004D238F"/>
    <w:rsid w:val="004D346D"/>
    <w:rsid w:val="004D3811"/>
    <w:rsid w:val="004D3BEA"/>
    <w:rsid w:val="004D3D08"/>
    <w:rsid w:val="004D40B3"/>
    <w:rsid w:val="004D486F"/>
    <w:rsid w:val="004D4CD8"/>
    <w:rsid w:val="004D6EF2"/>
    <w:rsid w:val="004D71D7"/>
    <w:rsid w:val="004D7C95"/>
    <w:rsid w:val="004D7DB2"/>
    <w:rsid w:val="004E034A"/>
    <w:rsid w:val="004E0497"/>
    <w:rsid w:val="004E0787"/>
    <w:rsid w:val="004E13A9"/>
    <w:rsid w:val="004E2922"/>
    <w:rsid w:val="004E3166"/>
    <w:rsid w:val="004E3FE8"/>
    <w:rsid w:val="004E4869"/>
    <w:rsid w:val="004E536A"/>
    <w:rsid w:val="004E5E0A"/>
    <w:rsid w:val="004E7FC5"/>
    <w:rsid w:val="004F0943"/>
    <w:rsid w:val="004F0B60"/>
    <w:rsid w:val="004F14B0"/>
    <w:rsid w:val="004F1D24"/>
    <w:rsid w:val="004F2921"/>
    <w:rsid w:val="004F30A7"/>
    <w:rsid w:val="004F35D7"/>
    <w:rsid w:val="004F4285"/>
    <w:rsid w:val="004F4B19"/>
    <w:rsid w:val="004F5168"/>
    <w:rsid w:val="004F5DC8"/>
    <w:rsid w:val="004F6349"/>
    <w:rsid w:val="004F71A0"/>
    <w:rsid w:val="004F754A"/>
    <w:rsid w:val="004F79DD"/>
    <w:rsid w:val="004F7DBD"/>
    <w:rsid w:val="005001FB"/>
    <w:rsid w:val="00501124"/>
    <w:rsid w:val="005022F0"/>
    <w:rsid w:val="00504778"/>
    <w:rsid w:val="0050505A"/>
    <w:rsid w:val="0050615C"/>
    <w:rsid w:val="00506532"/>
    <w:rsid w:val="0050744F"/>
    <w:rsid w:val="005076F5"/>
    <w:rsid w:val="005107FB"/>
    <w:rsid w:val="005120C9"/>
    <w:rsid w:val="005122A6"/>
    <w:rsid w:val="00512861"/>
    <w:rsid w:val="00516DB9"/>
    <w:rsid w:val="00517117"/>
    <w:rsid w:val="0051763B"/>
    <w:rsid w:val="00521C8F"/>
    <w:rsid w:val="00521D3B"/>
    <w:rsid w:val="00522039"/>
    <w:rsid w:val="00523148"/>
    <w:rsid w:val="0052542D"/>
    <w:rsid w:val="005256C2"/>
    <w:rsid w:val="0052571E"/>
    <w:rsid w:val="0052719E"/>
    <w:rsid w:val="00530EFD"/>
    <w:rsid w:val="005321F3"/>
    <w:rsid w:val="0053273C"/>
    <w:rsid w:val="00532E17"/>
    <w:rsid w:val="00533AB1"/>
    <w:rsid w:val="00540744"/>
    <w:rsid w:val="00541D61"/>
    <w:rsid w:val="005420FC"/>
    <w:rsid w:val="00542BDB"/>
    <w:rsid w:val="00542F57"/>
    <w:rsid w:val="005470CD"/>
    <w:rsid w:val="00547A73"/>
    <w:rsid w:val="0055037C"/>
    <w:rsid w:val="00550454"/>
    <w:rsid w:val="0055086A"/>
    <w:rsid w:val="005514E1"/>
    <w:rsid w:val="00551CC8"/>
    <w:rsid w:val="00553744"/>
    <w:rsid w:val="00554654"/>
    <w:rsid w:val="005547D7"/>
    <w:rsid w:val="00556450"/>
    <w:rsid w:val="0055658C"/>
    <w:rsid w:val="005577C9"/>
    <w:rsid w:val="0055790B"/>
    <w:rsid w:val="00560611"/>
    <w:rsid w:val="00560B8E"/>
    <w:rsid w:val="00560DEA"/>
    <w:rsid w:val="00565266"/>
    <w:rsid w:val="005652A9"/>
    <w:rsid w:val="00565B54"/>
    <w:rsid w:val="00565EEC"/>
    <w:rsid w:val="005668A9"/>
    <w:rsid w:val="00566A8B"/>
    <w:rsid w:val="005677B9"/>
    <w:rsid w:val="00567829"/>
    <w:rsid w:val="00570F02"/>
    <w:rsid w:val="00571206"/>
    <w:rsid w:val="00574CBB"/>
    <w:rsid w:val="00574E5C"/>
    <w:rsid w:val="0057650D"/>
    <w:rsid w:val="0057678A"/>
    <w:rsid w:val="00577A79"/>
    <w:rsid w:val="00580837"/>
    <w:rsid w:val="00581AE5"/>
    <w:rsid w:val="00581DFD"/>
    <w:rsid w:val="00582BC9"/>
    <w:rsid w:val="00583902"/>
    <w:rsid w:val="0058524E"/>
    <w:rsid w:val="00586597"/>
    <w:rsid w:val="00586A0D"/>
    <w:rsid w:val="0058782E"/>
    <w:rsid w:val="00587A37"/>
    <w:rsid w:val="00591CCD"/>
    <w:rsid w:val="005923DB"/>
    <w:rsid w:val="005933E0"/>
    <w:rsid w:val="00593F41"/>
    <w:rsid w:val="00595A29"/>
    <w:rsid w:val="00595B4D"/>
    <w:rsid w:val="00596B66"/>
    <w:rsid w:val="00597E83"/>
    <w:rsid w:val="005A4A36"/>
    <w:rsid w:val="005A55DF"/>
    <w:rsid w:val="005A5833"/>
    <w:rsid w:val="005A6DEA"/>
    <w:rsid w:val="005A7958"/>
    <w:rsid w:val="005A7A82"/>
    <w:rsid w:val="005B0C67"/>
    <w:rsid w:val="005B1481"/>
    <w:rsid w:val="005B1CB3"/>
    <w:rsid w:val="005B3E33"/>
    <w:rsid w:val="005B4528"/>
    <w:rsid w:val="005B6BF9"/>
    <w:rsid w:val="005B6D6E"/>
    <w:rsid w:val="005B7AA4"/>
    <w:rsid w:val="005C3C26"/>
    <w:rsid w:val="005C3DAF"/>
    <w:rsid w:val="005C709F"/>
    <w:rsid w:val="005C78C4"/>
    <w:rsid w:val="005D05A8"/>
    <w:rsid w:val="005D0B49"/>
    <w:rsid w:val="005D1D0C"/>
    <w:rsid w:val="005D1E1C"/>
    <w:rsid w:val="005D263F"/>
    <w:rsid w:val="005D343E"/>
    <w:rsid w:val="005D3448"/>
    <w:rsid w:val="005D37CE"/>
    <w:rsid w:val="005D4F98"/>
    <w:rsid w:val="005D59B9"/>
    <w:rsid w:val="005D5F28"/>
    <w:rsid w:val="005E06AF"/>
    <w:rsid w:val="005E1780"/>
    <w:rsid w:val="005E1C45"/>
    <w:rsid w:val="005E4CDE"/>
    <w:rsid w:val="005E4E29"/>
    <w:rsid w:val="005E6555"/>
    <w:rsid w:val="005E697B"/>
    <w:rsid w:val="005E7259"/>
    <w:rsid w:val="005E7AC1"/>
    <w:rsid w:val="005E7C8F"/>
    <w:rsid w:val="005F18D5"/>
    <w:rsid w:val="005F35E8"/>
    <w:rsid w:val="005F3A06"/>
    <w:rsid w:val="005F3B1D"/>
    <w:rsid w:val="005F4A6A"/>
    <w:rsid w:val="005F5285"/>
    <w:rsid w:val="005F6ED9"/>
    <w:rsid w:val="005F786C"/>
    <w:rsid w:val="006012EA"/>
    <w:rsid w:val="006023CA"/>
    <w:rsid w:val="00602FF4"/>
    <w:rsid w:val="0060376A"/>
    <w:rsid w:val="00604563"/>
    <w:rsid w:val="0060695F"/>
    <w:rsid w:val="00607290"/>
    <w:rsid w:val="00610105"/>
    <w:rsid w:val="00611F72"/>
    <w:rsid w:val="00612054"/>
    <w:rsid w:val="00612578"/>
    <w:rsid w:val="00612E3A"/>
    <w:rsid w:val="00613573"/>
    <w:rsid w:val="0061373E"/>
    <w:rsid w:val="00613890"/>
    <w:rsid w:val="00620212"/>
    <w:rsid w:val="006222E8"/>
    <w:rsid w:val="006225CB"/>
    <w:rsid w:val="006228D4"/>
    <w:rsid w:val="00624F45"/>
    <w:rsid w:val="00625637"/>
    <w:rsid w:val="006256B8"/>
    <w:rsid w:val="006260A7"/>
    <w:rsid w:val="00627B6E"/>
    <w:rsid w:val="006300CE"/>
    <w:rsid w:val="00631022"/>
    <w:rsid w:val="006310FA"/>
    <w:rsid w:val="00631B88"/>
    <w:rsid w:val="00633C33"/>
    <w:rsid w:val="00634417"/>
    <w:rsid w:val="00635E24"/>
    <w:rsid w:val="00637FDC"/>
    <w:rsid w:val="006405B0"/>
    <w:rsid w:val="00642253"/>
    <w:rsid w:val="00642671"/>
    <w:rsid w:val="00645D10"/>
    <w:rsid w:val="00645F6C"/>
    <w:rsid w:val="006465A5"/>
    <w:rsid w:val="00651DCA"/>
    <w:rsid w:val="00652325"/>
    <w:rsid w:val="0065233C"/>
    <w:rsid w:val="006528E8"/>
    <w:rsid w:val="00652B9C"/>
    <w:rsid w:val="006537A9"/>
    <w:rsid w:val="006551E3"/>
    <w:rsid w:val="00656D3E"/>
    <w:rsid w:val="0066072E"/>
    <w:rsid w:val="0066127B"/>
    <w:rsid w:val="00661D61"/>
    <w:rsid w:val="00662389"/>
    <w:rsid w:val="006623AB"/>
    <w:rsid w:val="00662A56"/>
    <w:rsid w:val="006669A1"/>
    <w:rsid w:val="00667756"/>
    <w:rsid w:val="00670237"/>
    <w:rsid w:val="0067140F"/>
    <w:rsid w:val="006722E7"/>
    <w:rsid w:val="00673765"/>
    <w:rsid w:val="0067464E"/>
    <w:rsid w:val="00675B0D"/>
    <w:rsid w:val="00676DDE"/>
    <w:rsid w:val="00676EB8"/>
    <w:rsid w:val="0067771F"/>
    <w:rsid w:val="00677E04"/>
    <w:rsid w:val="006826F0"/>
    <w:rsid w:val="0068307E"/>
    <w:rsid w:val="006831B2"/>
    <w:rsid w:val="00685554"/>
    <w:rsid w:val="006855E5"/>
    <w:rsid w:val="00685653"/>
    <w:rsid w:val="0068639D"/>
    <w:rsid w:val="00686A24"/>
    <w:rsid w:val="00687247"/>
    <w:rsid w:val="00687BA9"/>
    <w:rsid w:val="00687BEE"/>
    <w:rsid w:val="00694099"/>
    <w:rsid w:val="006947B4"/>
    <w:rsid w:val="0069526C"/>
    <w:rsid w:val="00696003"/>
    <w:rsid w:val="00697085"/>
    <w:rsid w:val="00697327"/>
    <w:rsid w:val="006A08F6"/>
    <w:rsid w:val="006A0980"/>
    <w:rsid w:val="006A144F"/>
    <w:rsid w:val="006A157A"/>
    <w:rsid w:val="006A1FA8"/>
    <w:rsid w:val="006A35C4"/>
    <w:rsid w:val="006A7532"/>
    <w:rsid w:val="006A7EE6"/>
    <w:rsid w:val="006B1994"/>
    <w:rsid w:val="006B2149"/>
    <w:rsid w:val="006B31B4"/>
    <w:rsid w:val="006B3951"/>
    <w:rsid w:val="006B4C51"/>
    <w:rsid w:val="006B522D"/>
    <w:rsid w:val="006B60D4"/>
    <w:rsid w:val="006B64A6"/>
    <w:rsid w:val="006B79D5"/>
    <w:rsid w:val="006B7E90"/>
    <w:rsid w:val="006C10AB"/>
    <w:rsid w:val="006C16E3"/>
    <w:rsid w:val="006C2A78"/>
    <w:rsid w:val="006C2BB8"/>
    <w:rsid w:val="006C2E51"/>
    <w:rsid w:val="006C3591"/>
    <w:rsid w:val="006C448D"/>
    <w:rsid w:val="006C4B15"/>
    <w:rsid w:val="006C5442"/>
    <w:rsid w:val="006C61FE"/>
    <w:rsid w:val="006C7ACC"/>
    <w:rsid w:val="006D2355"/>
    <w:rsid w:val="006D4B8F"/>
    <w:rsid w:val="006D4C75"/>
    <w:rsid w:val="006E185B"/>
    <w:rsid w:val="006E1A78"/>
    <w:rsid w:val="006E1CE0"/>
    <w:rsid w:val="006E2B0A"/>
    <w:rsid w:val="006E301A"/>
    <w:rsid w:val="006E31B1"/>
    <w:rsid w:val="006E3D5C"/>
    <w:rsid w:val="006E4259"/>
    <w:rsid w:val="006E537A"/>
    <w:rsid w:val="006E6511"/>
    <w:rsid w:val="006E7E5D"/>
    <w:rsid w:val="006F15EC"/>
    <w:rsid w:val="006F1789"/>
    <w:rsid w:val="006F233D"/>
    <w:rsid w:val="006F2A60"/>
    <w:rsid w:val="006F47CD"/>
    <w:rsid w:val="006F54EB"/>
    <w:rsid w:val="006F5AD6"/>
    <w:rsid w:val="006F663C"/>
    <w:rsid w:val="006F76A5"/>
    <w:rsid w:val="00702019"/>
    <w:rsid w:val="007027A0"/>
    <w:rsid w:val="007040C2"/>
    <w:rsid w:val="007047D3"/>
    <w:rsid w:val="00704B2C"/>
    <w:rsid w:val="00705C06"/>
    <w:rsid w:val="007069C5"/>
    <w:rsid w:val="0070723E"/>
    <w:rsid w:val="00710C2E"/>
    <w:rsid w:val="0071135B"/>
    <w:rsid w:val="0071172D"/>
    <w:rsid w:val="00711D7C"/>
    <w:rsid w:val="007128C4"/>
    <w:rsid w:val="00712CE9"/>
    <w:rsid w:val="00713D29"/>
    <w:rsid w:val="00714020"/>
    <w:rsid w:val="00720905"/>
    <w:rsid w:val="0072160D"/>
    <w:rsid w:val="00721850"/>
    <w:rsid w:val="007228EF"/>
    <w:rsid w:val="007245E8"/>
    <w:rsid w:val="00726378"/>
    <w:rsid w:val="007272BC"/>
    <w:rsid w:val="007305F4"/>
    <w:rsid w:val="00730742"/>
    <w:rsid w:val="007316D4"/>
    <w:rsid w:val="00732454"/>
    <w:rsid w:val="00732AEB"/>
    <w:rsid w:val="00736DD2"/>
    <w:rsid w:val="007377AA"/>
    <w:rsid w:val="007378C0"/>
    <w:rsid w:val="00741D68"/>
    <w:rsid w:val="00742628"/>
    <w:rsid w:val="00743C30"/>
    <w:rsid w:val="00743DCC"/>
    <w:rsid w:val="0074677E"/>
    <w:rsid w:val="00750E84"/>
    <w:rsid w:val="0075126F"/>
    <w:rsid w:val="00751DEC"/>
    <w:rsid w:val="007526E3"/>
    <w:rsid w:val="007527C2"/>
    <w:rsid w:val="0075297D"/>
    <w:rsid w:val="0075344B"/>
    <w:rsid w:val="007539E3"/>
    <w:rsid w:val="00755551"/>
    <w:rsid w:val="00755887"/>
    <w:rsid w:val="00755E52"/>
    <w:rsid w:val="00756F14"/>
    <w:rsid w:val="00756F64"/>
    <w:rsid w:val="0075784B"/>
    <w:rsid w:val="00757F67"/>
    <w:rsid w:val="00761203"/>
    <w:rsid w:val="00761752"/>
    <w:rsid w:val="0076326F"/>
    <w:rsid w:val="007639EA"/>
    <w:rsid w:val="00765890"/>
    <w:rsid w:val="00770E0E"/>
    <w:rsid w:val="00770F0B"/>
    <w:rsid w:val="00771334"/>
    <w:rsid w:val="00771564"/>
    <w:rsid w:val="007719CB"/>
    <w:rsid w:val="00771C20"/>
    <w:rsid w:val="00771E23"/>
    <w:rsid w:val="007722FD"/>
    <w:rsid w:val="007726D4"/>
    <w:rsid w:val="007738CC"/>
    <w:rsid w:val="007739B2"/>
    <w:rsid w:val="00775FED"/>
    <w:rsid w:val="00776F86"/>
    <w:rsid w:val="0077767E"/>
    <w:rsid w:val="007778C2"/>
    <w:rsid w:val="00780CD2"/>
    <w:rsid w:val="007824A0"/>
    <w:rsid w:val="00783D03"/>
    <w:rsid w:val="00783E79"/>
    <w:rsid w:val="00783F63"/>
    <w:rsid w:val="0078440C"/>
    <w:rsid w:val="007846E0"/>
    <w:rsid w:val="00785587"/>
    <w:rsid w:val="00785FD9"/>
    <w:rsid w:val="007866F4"/>
    <w:rsid w:val="00786766"/>
    <w:rsid w:val="007900B3"/>
    <w:rsid w:val="00790376"/>
    <w:rsid w:val="007923C3"/>
    <w:rsid w:val="00792B26"/>
    <w:rsid w:val="00792B5D"/>
    <w:rsid w:val="00792D7F"/>
    <w:rsid w:val="00793133"/>
    <w:rsid w:val="007955D8"/>
    <w:rsid w:val="00795B60"/>
    <w:rsid w:val="007962E8"/>
    <w:rsid w:val="0079682E"/>
    <w:rsid w:val="00797458"/>
    <w:rsid w:val="007A1ECC"/>
    <w:rsid w:val="007A257A"/>
    <w:rsid w:val="007A32ED"/>
    <w:rsid w:val="007A3EA9"/>
    <w:rsid w:val="007A5D07"/>
    <w:rsid w:val="007A5FF8"/>
    <w:rsid w:val="007A65B4"/>
    <w:rsid w:val="007A6CAC"/>
    <w:rsid w:val="007A6E12"/>
    <w:rsid w:val="007A7997"/>
    <w:rsid w:val="007A7C14"/>
    <w:rsid w:val="007B0BB9"/>
    <w:rsid w:val="007B2899"/>
    <w:rsid w:val="007B32A4"/>
    <w:rsid w:val="007B343D"/>
    <w:rsid w:val="007B3FCF"/>
    <w:rsid w:val="007B41DA"/>
    <w:rsid w:val="007B47AF"/>
    <w:rsid w:val="007B5981"/>
    <w:rsid w:val="007B69C8"/>
    <w:rsid w:val="007B6BE9"/>
    <w:rsid w:val="007B7295"/>
    <w:rsid w:val="007B7671"/>
    <w:rsid w:val="007C044D"/>
    <w:rsid w:val="007C1303"/>
    <w:rsid w:val="007C13E7"/>
    <w:rsid w:val="007C1854"/>
    <w:rsid w:val="007C189C"/>
    <w:rsid w:val="007C1CFC"/>
    <w:rsid w:val="007C2E48"/>
    <w:rsid w:val="007C3083"/>
    <w:rsid w:val="007C3B5E"/>
    <w:rsid w:val="007C3BE1"/>
    <w:rsid w:val="007C4313"/>
    <w:rsid w:val="007C4903"/>
    <w:rsid w:val="007C52E3"/>
    <w:rsid w:val="007C5D3E"/>
    <w:rsid w:val="007C65E8"/>
    <w:rsid w:val="007D0206"/>
    <w:rsid w:val="007D047C"/>
    <w:rsid w:val="007D0E04"/>
    <w:rsid w:val="007D1B68"/>
    <w:rsid w:val="007D1EC3"/>
    <w:rsid w:val="007D25CC"/>
    <w:rsid w:val="007D2633"/>
    <w:rsid w:val="007D2795"/>
    <w:rsid w:val="007D58CD"/>
    <w:rsid w:val="007D5967"/>
    <w:rsid w:val="007D7163"/>
    <w:rsid w:val="007E16C6"/>
    <w:rsid w:val="007E187B"/>
    <w:rsid w:val="007E2EB3"/>
    <w:rsid w:val="007E3568"/>
    <w:rsid w:val="007E3A6F"/>
    <w:rsid w:val="007E3E70"/>
    <w:rsid w:val="007E425E"/>
    <w:rsid w:val="007E6380"/>
    <w:rsid w:val="007F0A27"/>
    <w:rsid w:val="007F1439"/>
    <w:rsid w:val="007F17C3"/>
    <w:rsid w:val="007F1ED5"/>
    <w:rsid w:val="007F26C8"/>
    <w:rsid w:val="007F429D"/>
    <w:rsid w:val="007F5A5C"/>
    <w:rsid w:val="007F649F"/>
    <w:rsid w:val="007F7982"/>
    <w:rsid w:val="008019FB"/>
    <w:rsid w:val="00801B6F"/>
    <w:rsid w:val="00802371"/>
    <w:rsid w:val="008044CF"/>
    <w:rsid w:val="00804CE6"/>
    <w:rsid w:val="00804EC1"/>
    <w:rsid w:val="008052F2"/>
    <w:rsid w:val="00805E98"/>
    <w:rsid w:val="00806BB5"/>
    <w:rsid w:val="00811282"/>
    <w:rsid w:val="00812C57"/>
    <w:rsid w:val="00812D9C"/>
    <w:rsid w:val="00813DE0"/>
    <w:rsid w:val="00814E3C"/>
    <w:rsid w:val="00815314"/>
    <w:rsid w:val="0081588E"/>
    <w:rsid w:val="00815F77"/>
    <w:rsid w:val="008163EB"/>
    <w:rsid w:val="00816994"/>
    <w:rsid w:val="00817794"/>
    <w:rsid w:val="008179CC"/>
    <w:rsid w:val="00822065"/>
    <w:rsid w:val="008220B8"/>
    <w:rsid w:val="0082277E"/>
    <w:rsid w:val="0082282D"/>
    <w:rsid w:val="0082307C"/>
    <w:rsid w:val="00823EAA"/>
    <w:rsid w:val="0082404D"/>
    <w:rsid w:val="008246B2"/>
    <w:rsid w:val="00826D83"/>
    <w:rsid w:val="00826F95"/>
    <w:rsid w:val="00827756"/>
    <w:rsid w:val="00830B6D"/>
    <w:rsid w:val="00831E95"/>
    <w:rsid w:val="00832C6A"/>
    <w:rsid w:val="00832C7E"/>
    <w:rsid w:val="00834306"/>
    <w:rsid w:val="00835BC6"/>
    <w:rsid w:val="0084027B"/>
    <w:rsid w:val="00840950"/>
    <w:rsid w:val="00843999"/>
    <w:rsid w:val="00843C2E"/>
    <w:rsid w:val="00843D22"/>
    <w:rsid w:val="008447BE"/>
    <w:rsid w:val="00844E3B"/>
    <w:rsid w:val="00846868"/>
    <w:rsid w:val="00847A50"/>
    <w:rsid w:val="00851143"/>
    <w:rsid w:val="00851D81"/>
    <w:rsid w:val="008531E0"/>
    <w:rsid w:val="00853E15"/>
    <w:rsid w:val="00856399"/>
    <w:rsid w:val="008565CC"/>
    <w:rsid w:val="00857C18"/>
    <w:rsid w:val="008604ED"/>
    <w:rsid w:val="00863736"/>
    <w:rsid w:val="008644B8"/>
    <w:rsid w:val="0086492E"/>
    <w:rsid w:val="00864F8E"/>
    <w:rsid w:val="00865B76"/>
    <w:rsid w:val="008670E8"/>
    <w:rsid w:val="0087018A"/>
    <w:rsid w:val="00871CE9"/>
    <w:rsid w:val="00871F26"/>
    <w:rsid w:val="0087211C"/>
    <w:rsid w:val="00873957"/>
    <w:rsid w:val="00874A6A"/>
    <w:rsid w:val="0087602B"/>
    <w:rsid w:val="00877D2E"/>
    <w:rsid w:val="00881228"/>
    <w:rsid w:val="00882003"/>
    <w:rsid w:val="00882005"/>
    <w:rsid w:val="00883196"/>
    <w:rsid w:val="0088486A"/>
    <w:rsid w:val="00885442"/>
    <w:rsid w:val="00886A74"/>
    <w:rsid w:val="008877C0"/>
    <w:rsid w:val="008901ED"/>
    <w:rsid w:val="008913B9"/>
    <w:rsid w:val="00891729"/>
    <w:rsid w:val="008921E8"/>
    <w:rsid w:val="00892214"/>
    <w:rsid w:val="00892E6E"/>
    <w:rsid w:val="0089608E"/>
    <w:rsid w:val="00896753"/>
    <w:rsid w:val="00897B3C"/>
    <w:rsid w:val="008A1780"/>
    <w:rsid w:val="008A1805"/>
    <w:rsid w:val="008A1D5D"/>
    <w:rsid w:val="008A21E7"/>
    <w:rsid w:val="008A2CD5"/>
    <w:rsid w:val="008A2EBB"/>
    <w:rsid w:val="008A2F65"/>
    <w:rsid w:val="008A3123"/>
    <w:rsid w:val="008A4AD9"/>
    <w:rsid w:val="008A4CDA"/>
    <w:rsid w:val="008A4DAF"/>
    <w:rsid w:val="008A6126"/>
    <w:rsid w:val="008A7494"/>
    <w:rsid w:val="008A7C4C"/>
    <w:rsid w:val="008B2336"/>
    <w:rsid w:val="008B24BB"/>
    <w:rsid w:val="008B2A23"/>
    <w:rsid w:val="008B2E40"/>
    <w:rsid w:val="008B4860"/>
    <w:rsid w:val="008B55F9"/>
    <w:rsid w:val="008B60CA"/>
    <w:rsid w:val="008B66C4"/>
    <w:rsid w:val="008B699E"/>
    <w:rsid w:val="008C10C9"/>
    <w:rsid w:val="008C116A"/>
    <w:rsid w:val="008C1CE2"/>
    <w:rsid w:val="008C232C"/>
    <w:rsid w:val="008C236E"/>
    <w:rsid w:val="008C30E9"/>
    <w:rsid w:val="008C59FB"/>
    <w:rsid w:val="008C74B3"/>
    <w:rsid w:val="008D0347"/>
    <w:rsid w:val="008D3F46"/>
    <w:rsid w:val="008D451B"/>
    <w:rsid w:val="008D45D6"/>
    <w:rsid w:val="008D4E95"/>
    <w:rsid w:val="008D66BF"/>
    <w:rsid w:val="008D74B2"/>
    <w:rsid w:val="008E1070"/>
    <w:rsid w:val="008E24E8"/>
    <w:rsid w:val="008E2742"/>
    <w:rsid w:val="008E276B"/>
    <w:rsid w:val="008E296D"/>
    <w:rsid w:val="008E3DDC"/>
    <w:rsid w:val="008E517E"/>
    <w:rsid w:val="008E5935"/>
    <w:rsid w:val="008E596E"/>
    <w:rsid w:val="008E5E06"/>
    <w:rsid w:val="008E6805"/>
    <w:rsid w:val="008E69AF"/>
    <w:rsid w:val="008F0650"/>
    <w:rsid w:val="008F0F9F"/>
    <w:rsid w:val="008F16A0"/>
    <w:rsid w:val="008F20D9"/>
    <w:rsid w:val="008F2CB2"/>
    <w:rsid w:val="008F47AA"/>
    <w:rsid w:val="008F4892"/>
    <w:rsid w:val="008F797F"/>
    <w:rsid w:val="00900CAD"/>
    <w:rsid w:val="00900F33"/>
    <w:rsid w:val="0090157B"/>
    <w:rsid w:val="009024CE"/>
    <w:rsid w:val="00902C9B"/>
    <w:rsid w:val="0090505B"/>
    <w:rsid w:val="00905125"/>
    <w:rsid w:val="00905828"/>
    <w:rsid w:val="00907EDF"/>
    <w:rsid w:val="00910239"/>
    <w:rsid w:val="0091260A"/>
    <w:rsid w:val="00920529"/>
    <w:rsid w:val="009210CF"/>
    <w:rsid w:val="0092186A"/>
    <w:rsid w:val="00921C85"/>
    <w:rsid w:val="00922887"/>
    <w:rsid w:val="0092297A"/>
    <w:rsid w:val="00923DFB"/>
    <w:rsid w:val="0092720F"/>
    <w:rsid w:val="00930F37"/>
    <w:rsid w:val="009328B8"/>
    <w:rsid w:val="00932BA6"/>
    <w:rsid w:val="00933B79"/>
    <w:rsid w:val="00933E22"/>
    <w:rsid w:val="00934371"/>
    <w:rsid w:val="00935497"/>
    <w:rsid w:val="0093549D"/>
    <w:rsid w:val="00935ECB"/>
    <w:rsid w:val="009369F9"/>
    <w:rsid w:val="00937921"/>
    <w:rsid w:val="009404DF"/>
    <w:rsid w:val="009411F0"/>
    <w:rsid w:val="00941542"/>
    <w:rsid w:val="00942868"/>
    <w:rsid w:val="0094291E"/>
    <w:rsid w:val="00943C02"/>
    <w:rsid w:val="009440F8"/>
    <w:rsid w:val="00944149"/>
    <w:rsid w:val="0094422B"/>
    <w:rsid w:val="0094494F"/>
    <w:rsid w:val="00945CEF"/>
    <w:rsid w:val="00946D30"/>
    <w:rsid w:val="0094725B"/>
    <w:rsid w:val="009473BB"/>
    <w:rsid w:val="00947633"/>
    <w:rsid w:val="009476F0"/>
    <w:rsid w:val="009502AE"/>
    <w:rsid w:val="00950A10"/>
    <w:rsid w:val="00950B83"/>
    <w:rsid w:val="009534B8"/>
    <w:rsid w:val="009541A9"/>
    <w:rsid w:val="00954F5F"/>
    <w:rsid w:val="00956B39"/>
    <w:rsid w:val="00956E64"/>
    <w:rsid w:val="00957489"/>
    <w:rsid w:val="00957D35"/>
    <w:rsid w:val="00960158"/>
    <w:rsid w:val="00962F13"/>
    <w:rsid w:val="00963776"/>
    <w:rsid w:val="00965569"/>
    <w:rsid w:val="0097071A"/>
    <w:rsid w:val="009714E3"/>
    <w:rsid w:val="0097405A"/>
    <w:rsid w:val="00974710"/>
    <w:rsid w:val="009759DD"/>
    <w:rsid w:val="00976AFB"/>
    <w:rsid w:val="00977C1F"/>
    <w:rsid w:val="009809FD"/>
    <w:rsid w:val="009825D6"/>
    <w:rsid w:val="00983724"/>
    <w:rsid w:val="00987467"/>
    <w:rsid w:val="00987BF2"/>
    <w:rsid w:val="00990384"/>
    <w:rsid w:val="009905A3"/>
    <w:rsid w:val="00993A41"/>
    <w:rsid w:val="0099465A"/>
    <w:rsid w:val="0099482D"/>
    <w:rsid w:val="00994BA5"/>
    <w:rsid w:val="0099561A"/>
    <w:rsid w:val="00995723"/>
    <w:rsid w:val="00996631"/>
    <w:rsid w:val="00996AE1"/>
    <w:rsid w:val="0099750C"/>
    <w:rsid w:val="009976D2"/>
    <w:rsid w:val="00997923"/>
    <w:rsid w:val="009A1715"/>
    <w:rsid w:val="009A1942"/>
    <w:rsid w:val="009A209A"/>
    <w:rsid w:val="009A3866"/>
    <w:rsid w:val="009A3A63"/>
    <w:rsid w:val="009A4153"/>
    <w:rsid w:val="009B0593"/>
    <w:rsid w:val="009B12EE"/>
    <w:rsid w:val="009B1619"/>
    <w:rsid w:val="009B205C"/>
    <w:rsid w:val="009B2F72"/>
    <w:rsid w:val="009B3920"/>
    <w:rsid w:val="009B3D1F"/>
    <w:rsid w:val="009B466E"/>
    <w:rsid w:val="009B4F79"/>
    <w:rsid w:val="009B5817"/>
    <w:rsid w:val="009B64B6"/>
    <w:rsid w:val="009B64DC"/>
    <w:rsid w:val="009C0CC6"/>
    <w:rsid w:val="009C1C86"/>
    <w:rsid w:val="009C2CB3"/>
    <w:rsid w:val="009C7566"/>
    <w:rsid w:val="009D001A"/>
    <w:rsid w:val="009D287A"/>
    <w:rsid w:val="009D2944"/>
    <w:rsid w:val="009D5882"/>
    <w:rsid w:val="009D6278"/>
    <w:rsid w:val="009D6B08"/>
    <w:rsid w:val="009D7AFF"/>
    <w:rsid w:val="009E2025"/>
    <w:rsid w:val="009E281F"/>
    <w:rsid w:val="009E2962"/>
    <w:rsid w:val="009E2D18"/>
    <w:rsid w:val="009E38EB"/>
    <w:rsid w:val="009E45F4"/>
    <w:rsid w:val="009E757F"/>
    <w:rsid w:val="009F1B0D"/>
    <w:rsid w:val="009F270A"/>
    <w:rsid w:val="009F324B"/>
    <w:rsid w:val="009F3835"/>
    <w:rsid w:val="009F43C0"/>
    <w:rsid w:val="009F4430"/>
    <w:rsid w:val="009F4D2D"/>
    <w:rsid w:val="009F5C12"/>
    <w:rsid w:val="009F62AF"/>
    <w:rsid w:val="009F6E20"/>
    <w:rsid w:val="009F6E3A"/>
    <w:rsid w:val="009F7C60"/>
    <w:rsid w:val="00A00536"/>
    <w:rsid w:val="00A01F38"/>
    <w:rsid w:val="00A02B42"/>
    <w:rsid w:val="00A0394D"/>
    <w:rsid w:val="00A047E2"/>
    <w:rsid w:val="00A04B32"/>
    <w:rsid w:val="00A07BF0"/>
    <w:rsid w:val="00A12646"/>
    <w:rsid w:val="00A12FF0"/>
    <w:rsid w:val="00A140CE"/>
    <w:rsid w:val="00A14315"/>
    <w:rsid w:val="00A147D9"/>
    <w:rsid w:val="00A14F54"/>
    <w:rsid w:val="00A15291"/>
    <w:rsid w:val="00A152FE"/>
    <w:rsid w:val="00A17141"/>
    <w:rsid w:val="00A20753"/>
    <w:rsid w:val="00A20A66"/>
    <w:rsid w:val="00A20B55"/>
    <w:rsid w:val="00A2142C"/>
    <w:rsid w:val="00A2216F"/>
    <w:rsid w:val="00A24359"/>
    <w:rsid w:val="00A24A12"/>
    <w:rsid w:val="00A24C95"/>
    <w:rsid w:val="00A25354"/>
    <w:rsid w:val="00A268F1"/>
    <w:rsid w:val="00A27ADA"/>
    <w:rsid w:val="00A27EEA"/>
    <w:rsid w:val="00A30B9A"/>
    <w:rsid w:val="00A30C63"/>
    <w:rsid w:val="00A33BBC"/>
    <w:rsid w:val="00A33C35"/>
    <w:rsid w:val="00A34350"/>
    <w:rsid w:val="00A3459E"/>
    <w:rsid w:val="00A352D7"/>
    <w:rsid w:val="00A352D8"/>
    <w:rsid w:val="00A35C55"/>
    <w:rsid w:val="00A36012"/>
    <w:rsid w:val="00A36C7E"/>
    <w:rsid w:val="00A36D69"/>
    <w:rsid w:val="00A37CED"/>
    <w:rsid w:val="00A42078"/>
    <w:rsid w:val="00A42321"/>
    <w:rsid w:val="00A42E7D"/>
    <w:rsid w:val="00A43D2E"/>
    <w:rsid w:val="00A442A4"/>
    <w:rsid w:val="00A451D4"/>
    <w:rsid w:val="00A45466"/>
    <w:rsid w:val="00A45C22"/>
    <w:rsid w:val="00A4745C"/>
    <w:rsid w:val="00A50D22"/>
    <w:rsid w:val="00A51ECE"/>
    <w:rsid w:val="00A52020"/>
    <w:rsid w:val="00A52170"/>
    <w:rsid w:val="00A52287"/>
    <w:rsid w:val="00A5327C"/>
    <w:rsid w:val="00A57BBE"/>
    <w:rsid w:val="00A57DB7"/>
    <w:rsid w:val="00A604C4"/>
    <w:rsid w:val="00A60A39"/>
    <w:rsid w:val="00A615ED"/>
    <w:rsid w:val="00A62288"/>
    <w:rsid w:val="00A645DE"/>
    <w:rsid w:val="00A666E5"/>
    <w:rsid w:val="00A66D37"/>
    <w:rsid w:val="00A66E44"/>
    <w:rsid w:val="00A66E6B"/>
    <w:rsid w:val="00A67C75"/>
    <w:rsid w:val="00A711D0"/>
    <w:rsid w:val="00A72D9C"/>
    <w:rsid w:val="00A73C17"/>
    <w:rsid w:val="00A73EF6"/>
    <w:rsid w:val="00A75356"/>
    <w:rsid w:val="00A76D6C"/>
    <w:rsid w:val="00A8093B"/>
    <w:rsid w:val="00A8114B"/>
    <w:rsid w:val="00A82170"/>
    <w:rsid w:val="00A836AA"/>
    <w:rsid w:val="00A84823"/>
    <w:rsid w:val="00A84C2A"/>
    <w:rsid w:val="00A85E07"/>
    <w:rsid w:val="00A85ECE"/>
    <w:rsid w:val="00A86895"/>
    <w:rsid w:val="00A869F8"/>
    <w:rsid w:val="00A8725F"/>
    <w:rsid w:val="00A91033"/>
    <w:rsid w:val="00A91BA7"/>
    <w:rsid w:val="00A91EEF"/>
    <w:rsid w:val="00A937A9"/>
    <w:rsid w:val="00A95524"/>
    <w:rsid w:val="00A9667E"/>
    <w:rsid w:val="00A97D34"/>
    <w:rsid w:val="00AA01F0"/>
    <w:rsid w:val="00AA05F9"/>
    <w:rsid w:val="00AA32B0"/>
    <w:rsid w:val="00AA3B0D"/>
    <w:rsid w:val="00AA4040"/>
    <w:rsid w:val="00AA4E45"/>
    <w:rsid w:val="00AA60E0"/>
    <w:rsid w:val="00AA6300"/>
    <w:rsid w:val="00AA6FF3"/>
    <w:rsid w:val="00AA7100"/>
    <w:rsid w:val="00AA7F7C"/>
    <w:rsid w:val="00AB072D"/>
    <w:rsid w:val="00AB0987"/>
    <w:rsid w:val="00AB0FD6"/>
    <w:rsid w:val="00AB213B"/>
    <w:rsid w:val="00AB250F"/>
    <w:rsid w:val="00AB308E"/>
    <w:rsid w:val="00AB30FB"/>
    <w:rsid w:val="00AB33A4"/>
    <w:rsid w:val="00AB62B6"/>
    <w:rsid w:val="00AB6C58"/>
    <w:rsid w:val="00AB6D92"/>
    <w:rsid w:val="00AB7825"/>
    <w:rsid w:val="00AC0450"/>
    <w:rsid w:val="00AC2307"/>
    <w:rsid w:val="00AC3CA3"/>
    <w:rsid w:val="00AC40F3"/>
    <w:rsid w:val="00AC4C5B"/>
    <w:rsid w:val="00AC569F"/>
    <w:rsid w:val="00AC5B45"/>
    <w:rsid w:val="00AD177C"/>
    <w:rsid w:val="00AD2F07"/>
    <w:rsid w:val="00AD4001"/>
    <w:rsid w:val="00AD421A"/>
    <w:rsid w:val="00AD482E"/>
    <w:rsid w:val="00AD4CF5"/>
    <w:rsid w:val="00AD5AC9"/>
    <w:rsid w:val="00AD6043"/>
    <w:rsid w:val="00AD6BB8"/>
    <w:rsid w:val="00AE1EC6"/>
    <w:rsid w:val="00AE2F5F"/>
    <w:rsid w:val="00AE324E"/>
    <w:rsid w:val="00AE334C"/>
    <w:rsid w:val="00AE389E"/>
    <w:rsid w:val="00AE3A6F"/>
    <w:rsid w:val="00AE3DD8"/>
    <w:rsid w:val="00AE5135"/>
    <w:rsid w:val="00AE5ED8"/>
    <w:rsid w:val="00AF0662"/>
    <w:rsid w:val="00AF0FC3"/>
    <w:rsid w:val="00AF1E7C"/>
    <w:rsid w:val="00AF20AA"/>
    <w:rsid w:val="00AF2579"/>
    <w:rsid w:val="00AF3AF3"/>
    <w:rsid w:val="00AF610E"/>
    <w:rsid w:val="00AF6DF9"/>
    <w:rsid w:val="00B003B7"/>
    <w:rsid w:val="00B01678"/>
    <w:rsid w:val="00B01F4D"/>
    <w:rsid w:val="00B047DE"/>
    <w:rsid w:val="00B057E8"/>
    <w:rsid w:val="00B07754"/>
    <w:rsid w:val="00B07B3A"/>
    <w:rsid w:val="00B108AC"/>
    <w:rsid w:val="00B11D4C"/>
    <w:rsid w:val="00B12C0D"/>
    <w:rsid w:val="00B12CA1"/>
    <w:rsid w:val="00B12EAA"/>
    <w:rsid w:val="00B143EB"/>
    <w:rsid w:val="00B149A3"/>
    <w:rsid w:val="00B152D7"/>
    <w:rsid w:val="00B15FB2"/>
    <w:rsid w:val="00B16188"/>
    <w:rsid w:val="00B16A29"/>
    <w:rsid w:val="00B16FD5"/>
    <w:rsid w:val="00B232D6"/>
    <w:rsid w:val="00B23E65"/>
    <w:rsid w:val="00B24614"/>
    <w:rsid w:val="00B26E4E"/>
    <w:rsid w:val="00B30131"/>
    <w:rsid w:val="00B301FC"/>
    <w:rsid w:val="00B36600"/>
    <w:rsid w:val="00B36604"/>
    <w:rsid w:val="00B3780F"/>
    <w:rsid w:val="00B4015E"/>
    <w:rsid w:val="00B40D70"/>
    <w:rsid w:val="00B41E19"/>
    <w:rsid w:val="00B43650"/>
    <w:rsid w:val="00B4446A"/>
    <w:rsid w:val="00B4475D"/>
    <w:rsid w:val="00B44C2F"/>
    <w:rsid w:val="00B46DF3"/>
    <w:rsid w:val="00B50203"/>
    <w:rsid w:val="00B51E3A"/>
    <w:rsid w:val="00B5292F"/>
    <w:rsid w:val="00B52987"/>
    <w:rsid w:val="00B53726"/>
    <w:rsid w:val="00B56284"/>
    <w:rsid w:val="00B573B0"/>
    <w:rsid w:val="00B57421"/>
    <w:rsid w:val="00B6028E"/>
    <w:rsid w:val="00B619E6"/>
    <w:rsid w:val="00B63317"/>
    <w:rsid w:val="00B63404"/>
    <w:rsid w:val="00B64A3E"/>
    <w:rsid w:val="00B669BC"/>
    <w:rsid w:val="00B66FFD"/>
    <w:rsid w:val="00B70B96"/>
    <w:rsid w:val="00B70D6D"/>
    <w:rsid w:val="00B74B51"/>
    <w:rsid w:val="00B7732D"/>
    <w:rsid w:val="00B80502"/>
    <w:rsid w:val="00B80F02"/>
    <w:rsid w:val="00B813BA"/>
    <w:rsid w:val="00B81E3C"/>
    <w:rsid w:val="00B82701"/>
    <w:rsid w:val="00B84001"/>
    <w:rsid w:val="00B84442"/>
    <w:rsid w:val="00B85ABF"/>
    <w:rsid w:val="00B8672D"/>
    <w:rsid w:val="00B8694A"/>
    <w:rsid w:val="00B87136"/>
    <w:rsid w:val="00B8723C"/>
    <w:rsid w:val="00B9254F"/>
    <w:rsid w:val="00B92CD1"/>
    <w:rsid w:val="00B92D00"/>
    <w:rsid w:val="00B94E58"/>
    <w:rsid w:val="00B951EB"/>
    <w:rsid w:val="00B96062"/>
    <w:rsid w:val="00B9627C"/>
    <w:rsid w:val="00B96906"/>
    <w:rsid w:val="00B97F59"/>
    <w:rsid w:val="00BA12AA"/>
    <w:rsid w:val="00BA1315"/>
    <w:rsid w:val="00BA3D85"/>
    <w:rsid w:val="00BA4334"/>
    <w:rsid w:val="00BA52AB"/>
    <w:rsid w:val="00BA5444"/>
    <w:rsid w:val="00BA79EC"/>
    <w:rsid w:val="00BB0D21"/>
    <w:rsid w:val="00BB1487"/>
    <w:rsid w:val="00BB1A8C"/>
    <w:rsid w:val="00BB2788"/>
    <w:rsid w:val="00BB3921"/>
    <w:rsid w:val="00BB4894"/>
    <w:rsid w:val="00BB5698"/>
    <w:rsid w:val="00BB59B8"/>
    <w:rsid w:val="00BB63EB"/>
    <w:rsid w:val="00BB6AD0"/>
    <w:rsid w:val="00BB7A93"/>
    <w:rsid w:val="00BC0357"/>
    <w:rsid w:val="00BC7D40"/>
    <w:rsid w:val="00BD16D4"/>
    <w:rsid w:val="00BD1E6F"/>
    <w:rsid w:val="00BD3A58"/>
    <w:rsid w:val="00BD47D7"/>
    <w:rsid w:val="00BD4A90"/>
    <w:rsid w:val="00BD4E57"/>
    <w:rsid w:val="00BD6BF3"/>
    <w:rsid w:val="00BE0687"/>
    <w:rsid w:val="00BE16CF"/>
    <w:rsid w:val="00BE29B9"/>
    <w:rsid w:val="00BE35AE"/>
    <w:rsid w:val="00BE4448"/>
    <w:rsid w:val="00BE486B"/>
    <w:rsid w:val="00BE4CAE"/>
    <w:rsid w:val="00BE4E35"/>
    <w:rsid w:val="00BE6D11"/>
    <w:rsid w:val="00BE700F"/>
    <w:rsid w:val="00BF098D"/>
    <w:rsid w:val="00BF0D53"/>
    <w:rsid w:val="00BF178F"/>
    <w:rsid w:val="00BF1FE0"/>
    <w:rsid w:val="00BF2F4A"/>
    <w:rsid w:val="00BF3166"/>
    <w:rsid w:val="00BF3A72"/>
    <w:rsid w:val="00BF417D"/>
    <w:rsid w:val="00BF44D6"/>
    <w:rsid w:val="00BF4A35"/>
    <w:rsid w:val="00BF4E4A"/>
    <w:rsid w:val="00BF4F1C"/>
    <w:rsid w:val="00BF560C"/>
    <w:rsid w:val="00BF616A"/>
    <w:rsid w:val="00BF7281"/>
    <w:rsid w:val="00C02039"/>
    <w:rsid w:val="00C03044"/>
    <w:rsid w:val="00C0696B"/>
    <w:rsid w:val="00C103B9"/>
    <w:rsid w:val="00C10520"/>
    <w:rsid w:val="00C106D5"/>
    <w:rsid w:val="00C118BA"/>
    <w:rsid w:val="00C11F33"/>
    <w:rsid w:val="00C139C5"/>
    <w:rsid w:val="00C14040"/>
    <w:rsid w:val="00C1422F"/>
    <w:rsid w:val="00C15724"/>
    <w:rsid w:val="00C16011"/>
    <w:rsid w:val="00C163E5"/>
    <w:rsid w:val="00C175B1"/>
    <w:rsid w:val="00C17B41"/>
    <w:rsid w:val="00C20503"/>
    <w:rsid w:val="00C2419A"/>
    <w:rsid w:val="00C24E1E"/>
    <w:rsid w:val="00C2514B"/>
    <w:rsid w:val="00C262F5"/>
    <w:rsid w:val="00C26538"/>
    <w:rsid w:val="00C26685"/>
    <w:rsid w:val="00C30B20"/>
    <w:rsid w:val="00C31249"/>
    <w:rsid w:val="00C338F8"/>
    <w:rsid w:val="00C3432E"/>
    <w:rsid w:val="00C34FB0"/>
    <w:rsid w:val="00C35E94"/>
    <w:rsid w:val="00C36FDC"/>
    <w:rsid w:val="00C42735"/>
    <w:rsid w:val="00C4398B"/>
    <w:rsid w:val="00C43F74"/>
    <w:rsid w:val="00C44726"/>
    <w:rsid w:val="00C44DEB"/>
    <w:rsid w:val="00C458C2"/>
    <w:rsid w:val="00C45B9D"/>
    <w:rsid w:val="00C46A12"/>
    <w:rsid w:val="00C46EA7"/>
    <w:rsid w:val="00C5013D"/>
    <w:rsid w:val="00C51581"/>
    <w:rsid w:val="00C51610"/>
    <w:rsid w:val="00C51DFD"/>
    <w:rsid w:val="00C525C9"/>
    <w:rsid w:val="00C546FB"/>
    <w:rsid w:val="00C5521E"/>
    <w:rsid w:val="00C56C48"/>
    <w:rsid w:val="00C603EE"/>
    <w:rsid w:val="00C609F4"/>
    <w:rsid w:val="00C60A04"/>
    <w:rsid w:val="00C618B9"/>
    <w:rsid w:val="00C61AC3"/>
    <w:rsid w:val="00C62591"/>
    <w:rsid w:val="00C6312C"/>
    <w:rsid w:val="00C63C51"/>
    <w:rsid w:val="00C652F2"/>
    <w:rsid w:val="00C65515"/>
    <w:rsid w:val="00C65902"/>
    <w:rsid w:val="00C661EA"/>
    <w:rsid w:val="00C71279"/>
    <w:rsid w:val="00C71398"/>
    <w:rsid w:val="00C74AC0"/>
    <w:rsid w:val="00C75DF7"/>
    <w:rsid w:val="00C76015"/>
    <w:rsid w:val="00C76DE3"/>
    <w:rsid w:val="00C80D87"/>
    <w:rsid w:val="00C81942"/>
    <w:rsid w:val="00C81E45"/>
    <w:rsid w:val="00C81F46"/>
    <w:rsid w:val="00C827F0"/>
    <w:rsid w:val="00C829A7"/>
    <w:rsid w:val="00C82CF4"/>
    <w:rsid w:val="00C833D6"/>
    <w:rsid w:val="00C8355D"/>
    <w:rsid w:val="00C83851"/>
    <w:rsid w:val="00C843E1"/>
    <w:rsid w:val="00C8628B"/>
    <w:rsid w:val="00C86E9F"/>
    <w:rsid w:val="00C86EF4"/>
    <w:rsid w:val="00C8755F"/>
    <w:rsid w:val="00C90A77"/>
    <w:rsid w:val="00C9157B"/>
    <w:rsid w:val="00C950CA"/>
    <w:rsid w:val="00CA0658"/>
    <w:rsid w:val="00CA1892"/>
    <w:rsid w:val="00CA1B31"/>
    <w:rsid w:val="00CA24F7"/>
    <w:rsid w:val="00CA2CB8"/>
    <w:rsid w:val="00CA4C7C"/>
    <w:rsid w:val="00CA577E"/>
    <w:rsid w:val="00CA6C6E"/>
    <w:rsid w:val="00CA77DF"/>
    <w:rsid w:val="00CA7E9A"/>
    <w:rsid w:val="00CB092F"/>
    <w:rsid w:val="00CB0A71"/>
    <w:rsid w:val="00CB295E"/>
    <w:rsid w:val="00CB33DD"/>
    <w:rsid w:val="00CB4043"/>
    <w:rsid w:val="00CB57CE"/>
    <w:rsid w:val="00CC0469"/>
    <w:rsid w:val="00CC18B6"/>
    <w:rsid w:val="00CC5289"/>
    <w:rsid w:val="00CC54D7"/>
    <w:rsid w:val="00CC6960"/>
    <w:rsid w:val="00CC7506"/>
    <w:rsid w:val="00CC766D"/>
    <w:rsid w:val="00CD080E"/>
    <w:rsid w:val="00CD0A69"/>
    <w:rsid w:val="00CD2C02"/>
    <w:rsid w:val="00CD30C4"/>
    <w:rsid w:val="00CD33C7"/>
    <w:rsid w:val="00CD4557"/>
    <w:rsid w:val="00CD4DEF"/>
    <w:rsid w:val="00CD5646"/>
    <w:rsid w:val="00CD5F23"/>
    <w:rsid w:val="00CD6594"/>
    <w:rsid w:val="00CD66EA"/>
    <w:rsid w:val="00CD6A68"/>
    <w:rsid w:val="00CE0444"/>
    <w:rsid w:val="00CE08C0"/>
    <w:rsid w:val="00CE0C9D"/>
    <w:rsid w:val="00CE110F"/>
    <w:rsid w:val="00CE14D3"/>
    <w:rsid w:val="00CE506C"/>
    <w:rsid w:val="00CE6852"/>
    <w:rsid w:val="00CE707A"/>
    <w:rsid w:val="00CE76CA"/>
    <w:rsid w:val="00CE7AAA"/>
    <w:rsid w:val="00CF151E"/>
    <w:rsid w:val="00CF2085"/>
    <w:rsid w:val="00CF227B"/>
    <w:rsid w:val="00CF28E1"/>
    <w:rsid w:val="00CF5D13"/>
    <w:rsid w:val="00D00364"/>
    <w:rsid w:val="00D00590"/>
    <w:rsid w:val="00D015E6"/>
    <w:rsid w:val="00D02D25"/>
    <w:rsid w:val="00D0339E"/>
    <w:rsid w:val="00D039BF"/>
    <w:rsid w:val="00D03AAE"/>
    <w:rsid w:val="00D03B1E"/>
    <w:rsid w:val="00D05EDD"/>
    <w:rsid w:val="00D06E7F"/>
    <w:rsid w:val="00D07365"/>
    <w:rsid w:val="00D07E16"/>
    <w:rsid w:val="00D114C5"/>
    <w:rsid w:val="00D1175C"/>
    <w:rsid w:val="00D12D3E"/>
    <w:rsid w:val="00D13752"/>
    <w:rsid w:val="00D1446C"/>
    <w:rsid w:val="00D14B2F"/>
    <w:rsid w:val="00D14BC4"/>
    <w:rsid w:val="00D159C8"/>
    <w:rsid w:val="00D178FD"/>
    <w:rsid w:val="00D20D61"/>
    <w:rsid w:val="00D211A0"/>
    <w:rsid w:val="00D23253"/>
    <w:rsid w:val="00D239D9"/>
    <w:rsid w:val="00D24E4A"/>
    <w:rsid w:val="00D25036"/>
    <w:rsid w:val="00D25804"/>
    <w:rsid w:val="00D271F4"/>
    <w:rsid w:val="00D300A3"/>
    <w:rsid w:val="00D3093F"/>
    <w:rsid w:val="00D30E43"/>
    <w:rsid w:val="00D3151A"/>
    <w:rsid w:val="00D31F49"/>
    <w:rsid w:val="00D32CB2"/>
    <w:rsid w:val="00D34537"/>
    <w:rsid w:val="00D34E14"/>
    <w:rsid w:val="00D36B93"/>
    <w:rsid w:val="00D407EA"/>
    <w:rsid w:val="00D41672"/>
    <w:rsid w:val="00D41BE8"/>
    <w:rsid w:val="00D41C5A"/>
    <w:rsid w:val="00D41D6D"/>
    <w:rsid w:val="00D41F7C"/>
    <w:rsid w:val="00D4226C"/>
    <w:rsid w:val="00D43D44"/>
    <w:rsid w:val="00D457FA"/>
    <w:rsid w:val="00D45C84"/>
    <w:rsid w:val="00D476F6"/>
    <w:rsid w:val="00D517ED"/>
    <w:rsid w:val="00D51D28"/>
    <w:rsid w:val="00D52EC8"/>
    <w:rsid w:val="00D53765"/>
    <w:rsid w:val="00D542EE"/>
    <w:rsid w:val="00D558DF"/>
    <w:rsid w:val="00D55DCF"/>
    <w:rsid w:val="00D55F70"/>
    <w:rsid w:val="00D60ADF"/>
    <w:rsid w:val="00D613F2"/>
    <w:rsid w:val="00D614EA"/>
    <w:rsid w:val="00D637CC"/>
    <w:rsid w:val="00D63C13"/>
    <w:rsid w:val="00D64036"/>
    <w:rsid w:val="00D642F4"/>
    <w:rsid w:val="00D653F2"/>
    <w:rsid w:val="00D65CC9"/>
    <w:rsid w:val="00D65E96"/>
    <w:rsid w:val="00D663C0"/>
    <w:rsid w:val="00D67F0A"/>
    <w:rsid w:val="00D70A8B"/>
    <w:rsid w:val="00D71D1E"/>
    <w:rsid w:val="00D72569"/>
    <w:rsid w:val="00D72D89"/>
    <w:rsid w:val="00D731E9"/>
    <w:rsid w:val="00D7329E"/>
    <w:rsid w:val="00D75A44"/>
    <w:rsid w:val="00D75D41"/>
    <w:rsid w:val="00D76B71"/>
    <w:rsid w:val="00D77379"/>
    <w:rsid w:val="00D814ED"/>
    <w:rsid w:val="00D81745"/>
    <w:rsid w:val="00D81C73"/>
    <w:rsid w:val="00D829CD"/>
    <w:rsid w:val="00D82ACD"/>
    <w:rsid w:val="00D83534"/>
    <w:rsid w:val="00D85987"/>
    <w:rsid w:val="00D91A13"/>
    <w:rsid w:val="00D9322E"/>
    <w:rsid w:val="00D93ADD"/>
    <w:rsid w:val="00D963F1"/>
    <w:rsid w:val="00D97349"/>
    <w:rsid w:val="00D978D7"/>
    <w:rsid w:val="00DA2A94"/>
    <w:rsid w:val="00DA3531"/>
    <w:rsid w:val="00DA4300"/>
    <w:rsid w:val="00DA4F08"/>
    <w:rsid w:val="00DA5C2E"/>
    <w:rsid w:val="00DA6042"/>
    <w:rsid w:val="00DA62BC"/>
    <w:rsid w:val="00DA6752"/>
    <w:rsid w:val="00DA6A12"/>
    <w:rsid w:val="00DB0F33"/>
    <w:rsid w:val="00DB2E35"/>
    <w:rsid w:val="00DB48FE"/>
    <w:rsid w:val="00DB59E2"/>
    <w:rsid w:val="00DB6BE0"/>
    <w:rsid w:val="00DB6C0C"/>
    <w:rsid w:val="00DB7D3C"/>
    <w:rsid w:val="00DC203F"/>
    <w:rsid w:val="00DC290E"/>
    <w:rsid w:val="00DC3FB1"/>
    <w:rsid w:val="00DC429B"/>
    <w:rsid w:val="00DC6EE4"/>
    <w:rsid w:val="00DD01D3"/>
    <w:rsid w:val="00DD1034"/>
    <w:rsid w:val="00DD16DA"/>
    <w:rsid w:val="00DD2576"/>
    <w:rsid w:val="00DD6BA0"/>
    <w:rsid w:val="00DD75DF"/>
    <w:rsid w:val="00DD7B76"/>
    <w:rsid w:val="00DD7C38"/>
    <w:rsid w:val="00DE0930"/>
    <w:rsid w:val="00DE1110"/>
    <w:rsid w:val="00DE2471"/>
    <w:rsid w:val="00DE28F5"/>
    <w:rsid w:val="00DE49A4"/>
    <w:rsid w:val="00DE4F85"/>
    <w:rsid w:val="00DE6936"/>
    <w:rsid w:val="00DF040D"/>
    <w:rsid w:val="00DF1025"/>
    <w:rsid w:val="00DF14B2"/>
    <w:rsid w:val="00DF1517"/>
    <w:rsid w:val="00DF3618"/>
    <w:rsid w:val="00DF3757"/>
    <w:rsid w:val="00DF38C9"/>
    <w:rsid w:val="00DF3D54"/>
    <w:rsid w:val="00DF448B"/>
    <w:rsid w:val="00DF53E2"/>
    <w:rsid w:val="00E0185D"/>
    <w:rsid w:val="00E02524"/>
    <w:rsid w:val="00E03021"/>
    <w:rsid w:val="00E0562F"/>
    <w:rsid w:val="00E07873"/>
    <w:rsid w:val="00E07B3C"/>
    <w:rsid w:val="00E1040A"/>
    <w:rsid w:val="00E10599"/>
    <w:rsid w:val="00E10C49"/>
    <w:rsid w:val="00E1344A"/>
    <w:rsid w:val="00E15429"/>
    <w:rsid w:val="00E155C2"/>
    <w:rsid w:val="00E1573C"/>
    <w:rsid w:val="00E15B7A"/>
    <w:rsid w:val="00E15F7F"/>
    <w:rsid w:val="00E1756B"/>
    <w:rsid w:val="00E20DB3"/>
    <w:rsid w:val="00E227FC"/>
    <w:rsid w:val="00E229FF"/>
    <w:rsid w:val="00E23BE4"/>
    <w:rsid w:val="00E23D7E"/>
    <w:rsid w:val="00E26034"/>
    <w:rsid w:val="00E26F1E"/>
    <w:rsid w:val="00E2764A"/>
    <w:rsid w:val="00E30126"/>
    <w:rsid w:val="00E30413"/>
    <w:rsid w:val="00E30A34"/>
    <w:rsid w:val="00E30DBC"/>
    <w:rsid w:val="00E326D2"/>
    <w:rsid w:val="00E32938"/>
    <w:rsid w:val="00E329CC"/>
    <w:rsid w:val="00E32C62"/>
    <w:rsid w:val="00E32EB5"/>
    <w:rsid w:val="00E331EF"/>
    <w:rsid w:val="00E332F4"/>
    <w:rsid w:val="00E33B8A"/>
    <w:rsid w:val="00E33E94"/>
    <w:rsid w:val="00E33F8D"/>
    <w:rsid w:val="00E35A37"/>
    <w:rsid w:val="00E36658"/>
    <w:rsid w:val="00E40EEA"/>
    <w:rsid w:val="00E41297"/>
    <w:rsid w:val="00E41BC3"/>
    <w:rsid w:val="00E42C4B"/>
    <w:rsid w:val="00E4327A"/>
    <w:rsid w:val="00E44E47"/>
    <w:rsid w:val="00E45E77"/>
    <w:rsid w:val="00E47A96"/>
    <w:rsid w:val="00E52407"/>
    <w:rsid w:val="00E5273B"/>
    <w:rsid w:val="00E52991"/>
    <w:rsid w:val="00E531BB"/>
    <w:rsid w:val="00E538CA"/>
    <w:rsid w:val="00E539A5"/>
    <w:rsid w:val="00E554FB"/>
    <w:rsid w:val="00E56654"/>
    <w:rsid w:val="00E601E6"/>
    <w:rsid w:val="00E606A9"/>
    <w:rsid w:val="00E632A3"/>
    <w:rsid w:val="00E63626"/>
    <w:rsid w:val="00E642DF"/>
    <w:rsid w:val="00E6445C"/>
    <w:rsid w:val="00E70432"/>
    <w:rsid w:val="00E71396"/>
    <w:rsid w:val="00E71F43"/>
    <w:rsid w:val="00E7286C"/>
    <w:rsid w:val="00E75CBD"/>
    <w:rsid w:val="00E7688D"/>
    <w:rsid w:val="00E76C2A"/>
    <w:rsid w:val="00E8125B"/>
    <w:rsid w:val="00E815BC"/>
    <w:rsid w:val="00E82473"/>
    <w:rsid w:val="00E829F2"/>
    <w:rsid w:val="00E82DB0"/>
    <w:rsid w:val="00E82DE3"/>
    <w:rsid w:val="00E853AC"/>
    <w:rsid w:val="00E90738"/>
    <w:rsid w:val="00E9073D"/>
    <w:rsid w:val="00E90A65"/>
    <w:rsid w:val="00E9196D"/>
    <w:rsid w:val="00E91E6A"/>
    <w:rsid w:val="00E9204A"/>
    <w:rsid w:val="00E927F4"/>
    <w:rsid w:val="00E94701"/>
    <w:rsid w:val="00E94C50"/>
    <w:rsid w:val="00E9506A"/>
    <w:rsid w:val="00E95733"/>
    <w:rsid w:val="00E9629B"/>
    <w:rsid w:val="00E96336"/>
    <w:rsid w:val="00E963DE"/>
    <w:rsid w:val="00E966DD"/>
    <w:rsid w:val="00E96F66"/>
    <w:rsid w:val="00EA0731"/>
    <w:rsid w:val="00EA12B1"/>
    <w:rsid w:val="00EA20A9"/>
    <w:rsid w:val="00EA2180"/>
    <w:rsid w:val="00EA23CF"/>
    <w:rsid w:val="00EA2407"/>
    <w:rsid w:val="00EA404C"/>
    <w:rsid w:val="00EA68E8"/>
    <w:rsid w:val="00EA7DC5"/>
    <w:rsid w:val="00EB0B0C"/>
    <w:rsid w:val="00EB193D"/>
    <w:rsid w:val="00EB19EE"/>
    <w:rsid w:val="00EB1C3C"/>
    <w:rsid w:val="00EB257E"/>
    <w:rsid w:val="00EB2B7E"/>
    <w:rsid w:val="00EB4B4F"/>
    <w:rsid w:val="00EB507C"/>
    <w:rsid w:val="00EB6054"/>
    <w:rsid w:val="00EB67A2"/>
    <w:rsid w:val="00EC0CC4"/>
    <w:rsid w:val="00EC1D10"/>
    <w:rsid w:val="00EC2A7A"/>
    <w:rsid w:val="00EC2E51"/>
    <w:rsid w:val="00EC3006"/>
    <w:rsid w:val="00EC3093"/>
    <w:rsid w:val="00EC4ED9"/>
    <w:rsid w:val="00EC51C7"/>
    <w:rsid w:val="00EC5708"/>
    <w:rsid w:val="00EC5E44"/>
    <w:rsid w:val="00ED0714"/>
    <w:rsid w:val="00ED1956"/>
    <w:rsid w:val="00ED4496"/>
    <w:rsid w:val="00ED7978"/>
    <w:rsid w:val="00EE0F32"/>
    <w:rsid w:val="00EE1BE6"/>
    <w:rsid w:val="00EE3A33"/>
    <w:rsid w:val="00EE4481"/>
    <w:rsid w:val="00EE7159"/>
    <w:rsid w:val="00EF0864"/>
    <w:rsid w:val="00EF0948"/>
    <w:rsid w:val="00EF2763"/>
    <w:rsid w:val="00EF35E7"/>
    <w:rsid w:val="00EF3C46"/>
    <w:rsid w:val="00EF52C1"/>
    <w:rsid w:val="00EF5F82"/>
    <w:rsid w:val="00EF6C59"/>
    <w:rsid w:val="00F00331"/>
    <w:rsid w:val="00F02B25"/>
    <w:rsid w:val="00F03303"/>
    <w:rsid w:val="00F034F9"/>
    <w:rsid w:val="00F03744"/>
    <w:rsid w:val="00F039E7"/>
    <w:rsid w:val="00F040DD"/>
    <w:rsid w:val="00F04DAF"/>
    <w:rsid w:val="00F05404"/>
    <w:rsid w:val="00F0663F"/>
    <w:rsid w:val="00F06840"/>
    <w:rsid w:val="00F06899"/>
    <w:rsid w:val="00F07295"/>
    <w:rsid w:val="00F10299"/>
    <w:rsid w:val="00F1154D"/>
    <w:rsid w:val="00F129B9"/>
    <w:rsid w:val="00F14F09"/>
    <w:rsid w:val="00F151CC"/>
    <w:rsid w:val="00F156C9"/>
    <w:rsid w:val="00F15B1D"/>
    <w:rsid w:val="00F17034"/>
    <w:rsid w:val="00F17A01"/>
    <w:rsid w:val="00F216DC"/>
    <w:rsid w:val="00F24128"/>
    <w:rsid w:val="00F2493A"/>
    <w:rsid w:val="00F25E85"/>
    <w:rsid w:val="00F26059"/>
    <w:rsid w:val="00F26C12"/>
    <w:rsid w:val="00F27664"/>
    <w:rsid w:val="00F27CDA"/>
    <w:rsid w:val="00F304D4"/>
    <w:rsid w:val="00F30883"/>
    <w:rsid w:val="00F3187D"/>
    <w:rsid w:val="00F31924"/>
    <w:rsid w:val="00F31D7D"/>
    <w:rsid w:val="00F33810"/>
    <w:rsid w:val="00F33F5B"/>
    <w:rsid w:val="00F34BFC"/>
    <w:rsid w:val="00F35DDC"/>
    <w:rsid w:val="00F3606C"/>
    <w:rsid w:val="00F36E69"/>
    <w:rsid w:val="00F37A06"/>
    <w:rsid w:val="00F40347"/>
    <w:rsid w:val="00F40E8B"/>
    <w:rsid w:val="00F418C8"/>
    <w:rsid w:val="00F42964"/>
    <w:rsid w:val="00F42D86"/>
    <w:rsid w:val="00F43E09"/>
    <w:rsid w:val="00F44055"/>
    <w:rsid w:val="00F44C56"/>
    <w:rsid w:val="00F44E23"/>
    <w:rsid w:val="00F453FD"/>
    <w:rsid w:val="00F454A0"/>
    <w:rsid w:val="00F4557B"/>
    <w:rsid w:val="00F465C7"/>
    <w:rsid w:val="00F46C7A"/>
    <w:rsid w:val="00F46FFD"/>
    <w:rsid w:val="00F470B5"/>
    <w:rsid w:val="00F51270"/>
    <w:rsid w:val="00F51DD3"/>
    <w:rsid w:val="00F54C6A"/>
    <w:rsid w:val="00F550DA"/>
    <w:rsid w:val="00F55DE5"/>
    <w:rsid w:val="00F57088"/>
    <w:rsid w:val="00F57183"/>
    <w:rsid w:val="00F57597"/>
    <w:rsid w:val="00F60AB1"/>
    <w:rsid w:val="00F62CDE"/>
    <w:rsid w:val="00F62EEE"/>
    <w:rsid w:val="00F64AA5"/>
    <w:rsid w:val="00F6578D"/>
    <w:rsid w:val="00F65BB2"/>
    <w:rsid w:val="00F67D36"/>
    <w:rsid w:val="00F708DE"/>
    <w:rsid w:val="00F70946"/>
    <w:rsid w:val="00F709D2"/>
    <w:rsid w:val="00F70C3A"/>
    <w:rsid w:val="00F725B0"/>
    <w:rsid w:val="00F7563F"/>
    <w:rsid w:val="00F75E78"/>
    <w:rsid w:val="00F769D1"/>
    <w:rsid w:val="00F77503"/>
    <w:rsid w:val="00F8047A"/>
    <w:rsid w:val="00F83103"/>
    <w:rsid w:val="00F83DB9"/>
    <w:rsid w:val="00F84088"/>
    <w:rsid w:val="00F8578D"/>
    <w:rsid w:val="00F85AA8"/>
    <w:rsid w:val="00F868DF"/>
    <w:rsid w:val="00F8755A"/>
    <w:rsid w:val="00F87E93"/>
    <w:rsid w:val="00F93924"/>
    <w:rsid w:val="00F9520C"/>
    <w:rsid w:val="00F95598"/>
    <w:rsid w:val="00F95D42"/>
    <w:rsid w:val="00FA1263"/>
    <w:rsid w:val="00FA2620"/>
    <w:rsid w:val="00FA3089"/>
    <w:rsid w:val="00FA3A75"/>
    <w:rsid w:val="00FA3DBC"/>
    <w:rsid w:val="00FA5770"/>
    <w:rsid w:val="00FA596A"/>
    <w:rsid w:val="00FA6FED"/>
    <w:rsid w:val="00FB0BE6"/>
    <w:rsid w:val="00FB1ED0"/>
    <w:rsid w:val="00FB24BE"/>
    <w:rsid w:val="00FB3325"/>
    <w:rsid w:val="00FB5D0F"/>
    <w:rsid w:val="00FB64E8"/>
    <w:rsid w:val="00FB67AF"/>
    <w:rsid w:val="00FB6A20"/>
    <w:rsid w:val="00FB7BD0"/>
    <w:rsid w:val="00FB7CC9"/>
    <w:rsid w:val="00FC0A4C"/>
    <w:rsid w:val="00FC0D6F"/>
    <w:rsid w:val="00FC10B4"/>
    <w:rsid w:val="00FC1236"/>
    <w:rsid w:val="00FC3648"/>
    <w:rsid w:val="00FC5D6B"/>
    <w:rsid w:val="00FC755F"/>
    <w:rsid w:val="00FD0A27"/>
    <w:rsid w:val="00FD1008"/>
    <w:rsid w:val="00FD130C"/>
    <w:rsid w:val="00FD1376"/>
    <w:rsid w:val="00FD42B1"/>
    <w:rsid w:val="00FD4CC8"/>
    <w:rsid w:val="00FD6F6E"/>
    <w:rsid w:val="00FD7069"/>
    <w:rsid w:val="00FE0E03"/>
    <w:rsid w:val="00FE12A0"/>
    <w:rsid w:val="00FE31F0"/>
    <w:rsid w:val="00FE3772"/>
    <w:rsid w:val="00FE5B3F"/>
    <w:rsid w:val="00FE5E53"/>
    <w:rsid w:val="00FE6B1E"/>
    <w:rsid w:val="00FE6B6A"/>
    <w:rsid w:val="00FE6D2B"/>
    <w:rsid w:val="00FE7739"/>
    <w:rsid w:val="00FF028B"/>
    <w:rsid w:val="00FF0682"/>
    <w:rsid w:val="00FF2636"/>
    <w:rsid w:val="00FF467B"/>
    <w:rsid w:val="00FF48FF"/>
    <w:rsid w:val="00FF5B7E"/>
    <w:rsid w:val="00FF5C3C"/>
    <w:rsid w:val="00FF6EC0"/>
    <w:rsid w:val="00FF7E55"/>
    <w:rsid w:val="00FF7FB3"/>
    <w:rsid w:val="0148F2A8"/>
    <w:rsid w:val="0798E464"/>
    <w:rsid w:val="12462B0D"/>
    <w:rsid w:val="22551025"/>
    <w:rsid w:val="24B8D14C"/>
    <w:rsid w:val="2B22AC70"/>
    <w:rsid w:val="3A3AA49C"/>
    <w:rsid w:val="46D6F421"/>
    <w:rsid w:val="46E0FD2A"/>
    <w:rsid w:val="4B59B48A"/>
    <w:rsid w:val="4CECC930"/>
    <w:rsid w:val="59EA7BF9"/>
    <w:rsid w:val="5B9041E2"/>
    <w:rsid w:val="63A866B7"/>
    <w:rsid w:val="6B77EE64"/>
    <w:rsid w:val="70E9AFBB"/>
    <w:rsid w:val="76C27A3F"/>
    <w:rsid w:val="7BA0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220FD"/>
  <w15:chartTrackingRefBased/>
  <w15:docId w15:val="{873F27B2-DC36-44A0-AB65-40CDAAB03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73" w:qFormat="1"/>
    <w:lsdException w:name="Intense Quote" w:uiPriority="6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qFormat/>
    <w:rsid w:val="000948B0"/>
    <w:pPr>
      <w:spacing w:before="240" w:after="240" w:line="300" w:lineRule="exact"/>
    </w:pPr>
    <w:rPr>
      <w:rFonts w:asciiTheme="minorHAnsi" w:eastAsia="Times" w:hAnsiTheme="minorHAnsi" w:cs="Arial"/>
      <w:color w:val="000000" w:themeColor="text1"/>
      <w:sz w:val="22"/>
      <w:szCs w:val="21"/>
    </w:rPr>
  </w:style>
  <w:style w:type="paragraph" w:styleId="Heading1">
    <w:name w:val="heading 1"/>
    <w:basedOn w:val="Normal"/>
    <w:next w:val="Normal"/>
    <w:link w:val="Heading1Char"/>
    <w:uiPriority w:val="1"/>
    <w:qFormat/>
    <w:rsid w:val="003A6F9D"/>
    <w:pPr>
      <w:spacing w:before="800" w:after="360" w:line="480" w:lineRule="exact"/>
      <w:ind w:right="2268"/>
      <w:outlineLvl w:val="0"/>
    </w:pPr>
    <w:rPr>
      <w:color w:val="005870" w:themeColor="text2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1"/>
    <w:qFormat/>
    <w:rsid w:val="003555CB"/>
    <w:pPr>
      <w:spacing w:before="400" w:line="360" w:lineRule="exact"/>
      <w:ind w:right="1134"/>
      <w:outlineLvl w:val="1"/>
    </w:pPr>
    <w:rPr>
      <w:color w:val="682B56" w:themeColor="accent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3555CB"/>
    <w:pPr>
      <w:spacing w:line="320" w:lineRule="exact"/>
      <w:ind w:right="1134"/>
      <w:outlineLvl w:val="2"/>
    </w:pPr>
    <w:rPr>
      <w:color w:val="682B56" w:themeColor="accent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qFormat/>
    <w:rsid w:val="003555CB"/>
    <w:pPr>
      <w:spacing w:before="360" w:after="120" w:line="280" w:lineRule="exact"/>
      <w:outlineLvl w:val="3"/>
    </w:pPr>
    <w:rPr>
      <w:color w:val="7F7F7F" w:themeColor="text1" w:themeTint="80"/>
      <w:sz w:val="24"/>
      <w:szCs w:val="24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E41297"/>
    <w:pPr>
      <w:spacing w:line="320" w:lineRule="exact"/>
      <w:outlineLvl w:val="4"/>
    </w:pPr>
    <w:rPr>
      <w:color w:val="286A66" w:themeColor="accent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20905"/>
    <w:pPr>
      <w:spacing w:before="0" w:after="0"/>
      <w:outlineLvl w:val="5"/>
    </w:pPr>
    <w:rPr>
      <w:color w:val="15272C" w:themeColor="background2" w:themeShade="4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B405E"/>
    <w:pPr>
      <w:keepNext/>
      <w:keepLines/>
      <w:spacing w:before="60" w:after="80" w:line="240" w:lineRule="exact"/>
      <w:outlineLvl w:val="6"/>
    </w:pPr>
    <w:rPr>
      <w:rFonts w:eastAsiaTheme="majorEastAsia" w:cstheme="majorBidi"/>
      <w:iCs/>
      <w:color w:val="286A66" w:themeColor="accent6"/>
      <w:sz w:val="20"/>
      <w:szCs w:val="20"/>
      <w:lang w:eastAsia="en-AU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E815BC"/>
    <w:pPr>
      <w:keepNext/>
      <w:keepLines/>
      <w:spacing w:before="40" w:after="0"/>
      <w:ind w:left="340"/>
      <w:outlineLvl w:val="7"/>
    </w:pPr>
    <w:rPr>
      <w:rFonts w:eastAsiaTheme="majorEastAsia" w:cstheme="majorBidi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F7E55"/>
    <w:pPr>
      <w:spacing w:before="480" w:after="0" w:line="240" w:lineRule="exact"/>
      <w:outlineLvl w:val="8"/>
    </w:pPr>
    <w:rPr>
      <w:color w:val="2A4E58" w:themeColor="background2" w:themeShade="8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FTRTable">
    <w:name w:val="FTR Table"/>
    <w:basedOn w:val="TableNormal"/>
    <w:uiPriority w:val="99"/>
    <w:rsid w:val="003A6F9D"/>
    <w:rPr>
      <w:rFonts w:asciiTheme="minorHAnsi" w:hAnsiTheme="minorHAnsi"/>
      <w:lang w:eastAsia="en-AU"/>
    </w:rPr>
    <w:tblPr>
      <w:tblBorders>
        <w:top w:val="single" w:sz="6" w:space="0" w:color="A6D7E3" w:themeColor="accent1"/>
        <w:bottom w:val="single" w:sz="6" w:space="0" w:color="A6D7E3" w:themeColor="accent1"/>
        <w:insideH w:val="single" w:sz="6" w:space="0" w:color="A6D7E3" w:themeColor="accent1"/>
      </w:tblBorders>
      <w:tblCellMar>
        <w:top w:w="57" w:type="dxa"/>
        <w:left w:w="0" w:type="dxa"/>
        <w:bottom w:w="40" w:type="dxa"/>
        <w:right w:w="57" w:type="dxa"/>
      </w:tblCellMar>
    </w:tblPr>
    <w:tcPr>
      <w:shd w:val="clear" w:color="auto" w:fill="auto"/>
    </w:tcPr>
  </w:style>
  <w:style w:type="character" w:customStyle="1" w:styleId="Heading1Char">
    <w:name w:val="Heading 1 Char"/>
    <w:link w:val="Heading1"/>
    <w:uiPriority w:val="1"/>
    <w:rsid w:val="003A6F9D"/>
    <w:rPr>
      <w:rFonts w:asciiTheme="minorHAnsi" w:eastAsia="Times" w:hAnsiTheme="minorHAnsi" w:cs="Arial"/>
      <w:color w:val="005870" w:themeColor="text2"/>
      <w:sz w:val="44"/>
      <w:szCs w:val="44"/>
    </w:rPr>
  </w:style>
  <w:style w:type="character" w:customStyle="1" w:styleId="Heading2Char">
    <w:name w:val="Heading 2 Char"/>
    <w:link w:val="Heading2"/>
    <w:uiPriority w:val="1"/>
    <w:rsid w:val="003555CB"/>
    <w:rPr>
      <w:rFonts w:asciiTheme="minorHAnsi" w:eastAsia="Times" w:hAnsiTheme="minorHAnsi" w:cs="Arial"/>
      <w:color w:val="682B56" w:themeColor="accent5"/>
      <w:sz w:val="28"/>
      <w:szCs w:val="28"/>
    </w:rPr>
  </w:style>
  <w:style w:type="character" w:customStyle="1" w:styleId="Heading3Char">
    <w:name w:val="Heading 3 Char"/>
    <w:link w:val="Heading3"/>
    <w:uiPriority w:val="1"/>
    <w:rsid w:val="003555CB"/>
    <w:rPr>
      <w:rFonts w:asciiTheme="minorHAnsi" w:eastAsia="Times" w:hAnsiTheme="minorHAnsi" w:cs="Arial"/>
      <w:color w:val="682B56" w:themeColor="accent5"/>
      <w:sz w:val="24"/>
      <w:szCs w:val="24"/>
    </w:rPr>
  </w:style>
  <w:style w:type="character" w:customStyle="1" w:styleId="Heading4Char">
    <w:name w:val="Heading 4 Char"/>
    <w:link w:val="Heading4"/>
    <w:uiPriority w:val="1"/>
    <w:rsid w:val="003555CB"/>
    <w:rPr>
      <w:rFonts w:asciiTheme="minorHAnsi" w:eastAsia="Times" w:hAnsiTheme="minorHAnsi" w:cs="Arial"/>
      <w:color w:val="7F7F7F" w:themeColor="text1" w:themeTint="80"/>
      <w:sz w:val="24"/>
      <w:szCs w:val="24"/>
    </w:rPr>
  </w:style>
  <w:style w:type="character" w:customStyle="1" w:styleId="Heading5Char">
    <w:name w:val="Heading 5 Char"/>
    <w:link w:val="Heading5"/>
    <w:uiPriority w:val="9"/>
    <w:rsid w:val="00E41297"/>
    <w:rPr>
      <w:rFonts w:asciiTheme="minorHAnsi" w:eastAsia="Times" w:hAnsiTheme="minorHAnsi" w:cs="Arial"/>
      <w:color w:val="286A66" w:themeColor="accent6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720905"/>
    <w:rPr>
      <w:rFonts w:ascii="VIC" w:eastAsia="Times" w:hAnsi="VIC" w:cs="Arial"/>
      <w:color w:val="15272C" w:themeColor="background2" w:themeShade="40"/>
    </w:rPr>
  </w:style>
  <w:style w:type="character" w:customStyle="1" w:styleId="Heading7Char">
    <w:name w:val="Heading 7 Char"/>
    <w:basedOn w:val="DefaultParagraphFont"/>
    <w:link w:val="Heading7"/>
    <w:uiPriority w:val="9"/>
    <w:rsid w:val="000B405E"/>
    <w:rPr>
      <w:rFonts w:asciiTheme="minorHAnsi" w:eastAsiaTheme="majorEastAsia" w:hAnsiTheme="minorHAnsi" w:cstheme="majorBidi"/>
      <w:iCs/>
      <w:color w:val="286A66" w:themeColor="accent6"/>
      <w:lang w:eastAsia="en-AU"/>
    </w:rPr>
  </w:style>
  <w:style w:type="character" w:customStyle="1" w:styleId="Heading8Char">
    <w:name w:val="Heading 8 Char"/>
    <w:basedOn w:val="DefaultParagraphFont"/>
    <w:link w:val="Heading8"/>
    <w:uiPriority w:val="9"/>
    <w:rsid w:val="00E815BC"/>
    <w:rPr>
      <w:rFonts w:asciiTheme="minorHAnsi" w:eastAsiaTheme="majorEastAsia" w:hAnsiTheme="minorHAnsi" w:cstheme="majorBidi"/>
      <w:color w:val="000000" w:themeColor="tex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F7E55"/>
    <w:rPr>
      <w:rFonts w:asciiTheme="minorHAnsi" w:eastAsia="Times" w:hAnsiTheme="minorHAnsi" w:cs="Arial"/>
      <w:color w:val="2A4E58" w:themeColor="background2" w:themeShade="80"/>
      <w:sz w:val="16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39359A"/>
    <w:pPr>
      <w:spacing w:before="2000" w:after="400" w:line="720" w:lineRule="exact"/>
    </w:pPr>
    <w:rPr>
      <w:rFonts w:eastAsiaTheme="minorEastAsia" w:cstheme="minorBidi"/>
      <w:noProof/>
      <w:color w:val="auto"/>
      <w:kern w:val="2"/>
      <w:sz w:val="64"/>
      <w:szCs w:val="64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39359A"/>
    <w:rPr>
      <w:rFonts w:asciiTheme="minorHAnsi" w:eastAsiaTheme="minorEastAsia" w:hAnsiTheme="minorHAnsi" w:cstheme="minorBidi"/>
      <w:noProof/>
      <w:kern w:val="2"/>
      <w:sz w:val="64"/>
      <w:szCs w:val="64"/>
      <w:lang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B50203"/>
    <w:pPr>
      <w:numPr>
        <w:numId w:val="4"/>
      </w:numPr>
      <w:contextualSpacing/>
    </w:pPr>
    <w:rPr>
      <w:color w:val="auto"/>
    </w:rPr>
  </w:style>
  <w:style w:type="paragraph" w:styleId="Quote">
    <w:name w:val="Quote"/>
    <w:basedOn w:val="Normal"/>
    <w:next w:val="Normal"/>
    <w:link w:val="QuoteChar"/>
    <w:autoRedefine/>
    <w:uiPriority w:val="73"/>
    <w:qFormat/>
    <w:rsid w:val="00E41297"/>
    <w:pPr>
      <w:pBdr>
        <w:left w:val="single" w:sz="8" w:space="12" w:color="682B56" w:themeColor="accent5"/>
      </w:pBdr>
      <w:spacing w:before="60" w:after="40" w:line="360" w:lineRule="exact"/>
      <w:ind w:left="284" w:right="567"/>
    </w:pPr>
    <w:rPr>
      <w:rFonts w:ascii="VIC Light" w:hAnsi="VIC Light"/>
      <w:color w:val="682B56" w:themeColor="accent5"/>
      <w:sz w:val="30"/>
      <w:szCs w:val="30"/>
    </w:rPr>
  </w:style>
  <w:style w:type="numbering" w:customStyle="1" w:styleId="CurrentList3">
    <w:name w:val="Current List3"/>
    <w:uiPriority w:val="99"/>
    <w:rsid w:val="00B50203"/>
    <w:pPr>
      <w:numPr>
        <w:numId w:val="15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1C67EF"/>
    <w:pPr>
      <w:spacing w:before="0" w:after="0" w:line="240" w:lineRule="auto"/>
    </w:pPr>
    <w:rPr>
      <w:sz w:val="20"/>
      <w:szCs w:val="20"/>
    </w:rPr>
  </w:style>
  <w:style w:type="numbering" w:customStyle="1" w:styleId="CurrentList2">
    <w:name w:val="Current List2"/>
    <w:uiPriority w:val="99"/>
    <w:rsid w:val="00BB1A8C"/>
    <w:pPr>
      <w:numPr>
        <w:numId w:val="12"/>
      </w:numPr>
    </w:pPr>
  </w:style>
  <w:style w:type="numbering" w:styleId="1ai">
    <w:name w:val="Outline List 1"/>
    <w:basedOn w:val="NoList"/>
    <w:uiPriority w:val="99"/>
    <w:semiHidden/>
    <w:unhideWhenUsed/>
    <w:rsid w:val="001C67EF"/>
    <w:pPr>
      <w:numPr>
        <w:numId w:val="27"/>
      </w:numPr>
    </w:pPr>
  </w:style>
  <w:style w:type="character" w:customStyle="1" w:styleId="QuoteChar">
    <w:name w:val="Quote Char"/>
    <w:basedOn w:val="DefaultParagraphFont"/>
    <w:link w:val="Quote"/>
    <w:uiPriority w:val="73"/>
    <w:rsid w:val="00E41297"/>
    <w:rPr>
      <w:rFonts w:ascii="VIC Light" w:eastAsia="Times" w:hAnsi="VIC Light" w:cs="Arial"/>
      <w:color w:val="682B56" w:themeColor="accent5"/>
      <w:sz w:val="30"/>
      <w:szCs w:val="30"/>
    </w:rPr>
  </w:style>
  <w:style w:type="table" w:styleId="GridTable1Light-Accent3">
    <w:name w:val="Grid Table 1 Light Accent 3"/>
    <w:basedOn w:val="TableNormal"/>
    <w:uiPriority w:val="46"/>
    <w:rsid w:val="000439B3"/>
    <w:tblPr>
      <w:tblStyleRowBandSize w:val="1"/>
      <w:tblStyleColBandSize w:val="1"/>
      <w:tblBorders>
        <w:top w:val="single" w:sz="4" w:space="0" w:color="FBFAD9" w:themeColor="accent3" w:themeTint="66"/>
        <w:left w:val="single" w:sz="4" w:space="0" w:color="FBFAD9" w:themeColor="accent3" w:themeTint="66"/>
        <w:bottom w:val="single" w:sz="4" w:space="0" w:color="FBFAD9" w:themeColor="accent3" w:themeTint="66"/>
        <w:right w:val="single" w:sz="4" w:space="0" w:color="FBFAD9" w:themeColor="accent3" w:themeTint="66"/>
        <w:insideH w:val="single" w:sz="4" w:space="0" w:color="FBFAD9" w:themeColor="accent3" w:themeTint="66"/>
        <w:insideV w:val="single" w:sz="4" w:space="0" w:color="FBFAD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F7C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F7C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ableofFigures">
    <w:name w:val="table of figures"/>
    <w:basedOn w:val="Normal"/>
    <w:next w:val="Normal"/>
    <w:uiPriority w:val="99"/>
    <w:unhideWhenUsed/>
    <w:qFormat/>
    <w:rsid w:val="000B405E"/>
    <w:pPr>
      <w:spacing w:before="60" w:after="80" w:line="240" w:lineRule="exact"/>
    </w:pPr>
    <w:rPr>
      <w:sz w:val="20"/>
      <w:szCs w:val="20"/>
      <w:lang w:eastAsia="en-AU"/>
    </w:rPr>
  </w:style>
  <w:style w:type="table" w:styleId="TableGrid">
    <w:name w:val="Table Grid"/>
    <w:basedOn w:val="TableNormal"/>
    <w:uiPriority w:val="39"/>
    <w:rsid w:val="000439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F17C3"/>
    <w:rPr>
      <w:rFonts w:ascii="VIC" w:eastAsia="Times" w:hAnsi="VIC" w:cs="Arial"/>
      <w:color w:val="000000" w:themeColor="text1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rsid w:val="00E815BC"/>
    <w:pPr>
      <w:spacing w:after="560"/>
      <w:outlineLvl w:val="9"/>
    </w:pPr>
    <w:rPr>
      <w:sz w:val="40"/>
    </w:rPr>
  </w:style>
  <w:style w:type="numbering" w:customStyle="1" w:styleId="CurrentList1">
    <w:name w:val="Current List1"/>
    <w:uiPriority w:val="99"/>
    <w:rsid w:val="00E82DB0"/>
    <w:pPr>
      <w:numPr>
        <w:numId w:val="11"/>
      </w:numPr>
    </w:p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E41297"/>
    <w:pPr>
      <w:tabs>
        <w:tab w:val="right" w:pos="9072"/>
      </w:tabs>
      <w:spacing w:before="0" w:after="120" w:line="240" w:lineRule="exact"/>
      <w:ind w:right="50"/>
    </w:pPr>
    <w:rPr>
      <w:noProof/>
      <w:sz w:val="18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E41297"/>
    <w:pPr>
      <w:tabs>
        <w:tab w:val="right" w:pos="9072"/>
      </w:tabs>
      <w:spacing w:after="40" w:line="280" w:lineRule="exact"/>
      <w:ind w:right="50"/>
    </w:pPr>
    <w:rPr>
      <w:bCs/>
      <w:noProof/>
      <w:color w:val="15272C" w:themeColor="background2" w:themeShade="4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7AA4"/>
    <w:pPr>
      <w:spacing w:before="0" w:after="0"/>
      <w:ind w:left="63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7AA4"/>
    <w:pPr>
      <w:spacing w:before="0" w:after="0"/>
      <w:ind w:left="84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7AA4"/>
    <w:pPr>
      <w:spacing w:before="0" w:after="0"/>
      <w:ind w:left="105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7AA4"/>
    <w:pPr>
      <w:spacing w:before="0" w:after="0"/>
      <w:ind w:left="126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7AA4"/>
    <w:pPr>
      <w:spacing w:before="0" w:after="0"/>
      <w:ind w:left="147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7AA4"/>
    <w:pPr>
      <w:spacing w:before="0" w:after="0"/>
      <w:ind w:left="168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qFormat/>
    <w:rsid w:val="00B96906"/>
    <w:rPr>
      <w:rFonts w:asciiTheme="minorHAnsi" w:hAnsiTheme="minorHAnsi"/>
      <w:color w:val="000000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6906"/>
    <w:rPr>
      <w:rFonts w:ascii="VIC" w:hAnsi="VIC"/>
      <w:color w:val="605E5C"/>
      <w:shd w:val="clear" w:color="auto" w:fill="E1DFDD"/>
    </w:rPr>
  </w:style>
  <w:style w:type="paragraph" w:styleId="BlockText">
    <w:name w:val="Block Text"/>
    <w:basedOn w:val="Normal"/>
    <w:uiPriority w:val="99"/>
    <w:unhideWhenUsed/>
    <w:qFormat/>
    <w:rsid w:val="00E41297"/>
    <w:pPr>
      <w:pBdr>
        <w:left w:val="single" w:sz="8" w:space="12" w:color="682B56" w:themeColor="accent5"/>
      </w:pBdr>
      <w:spacing w:before="100" w:after="80"/>
      <w:ind w:left="284" w:right="567"/>
    </w:pPr>
    <w:rPr>
      <w:color w:val="682B56" w:themeColor="accent5"/>
    </w:rPr>
  </w:style>
  <w:style w:type="numbering" w:customStyle="1" w:styleId="CurrentList4">
    <w:name w:val="Current List4"/>
    <w:uiPriority w:val="99"/>
    <w:rsid w:val="00C26538"/>
    <w:pPr>
      <w:numPr>
        <w:numId w:val="17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A36012"/>
    <w:rPr>
      <w:rFonts w:ascii="VIC" w:hAnsi="VIC"/>
      <w:color w:val="5B5E65" w:themeColor="followedHyperlink"/>
      <w:u w:val="single"/>
    </w:rPr>
  </w:style>
  <w:style w:type="paragraph" w:styleId="Subtitle">
    <w:name w:val="Subtitle"/>
    <w:basedOn w:val="Heading2"/>
    <w:next w:val="Normal"/>
    <w:link w:val="SubtitleChar"/>
    <w:uiPriority w:val="11"/>
    <w:rsid w:val="004A76E9"/>
    <w:pPr>
      <w:spacing w:before="240" w:after="120" w:line="400" w:lineRule="exact"/>
      <w:ind w:right="0"/>
      <w:outlineLvl w:val="9"/>
    </w:pPr>
    <w:rPr>
      <w:color w:val="000000" w:themeColor="tex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4A76E9"/>
    <w:rPr>
      <w:rFonts w:asciiTheme="minorHAnsi" w:eastAsia="Times" w:hAnsiTheme="minorHAnsi" w:cs="Arial"/>
      <w:color w:val="000000" w:themeColor="text1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A218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180"/>
    <w:rPr>
      <w:rFonts w:asciiTheme="minorHAnsi" w:eastAsia="Times" w:hAnsiTheme="minorHAnsi" w:cs="Arial"/>
      <w:color w:val="000000" w:themeColor="text1"/>
      <w:sz w:val="22"/>
      <w:szCs w:val="21"/>
    </w:rPr>
  </w:style>
  <w:style w:type="paragraph" w:styleId="FootnoteText">
    <w:name w:val="footnote text"/>
    <w:basedOn w:val="Normal"/>
    <w:link w:val="FootnoteTextChar"/>
    <w:uiPriority w:val="8"/>
    <w:unhideWhenUsed/>
    <w:rsid w:val="00277FD4"/>
    <w:pPr>
      <w:tabs>
        <w:tab w:val="left" w:pos="227"/>
      </w:tabs>
      <w:spacing w:before="0" w:after="120" w:line="240" w:lineRule="auto"/>
      <w:ind w:left="170" w:right="2268" w:hanging="170"/>
    </w:pPr>
    <w:rPr>
      <w:sz w:val="15"/>
      <w:szCs w:val="15"/>
    </w:rPr>
  </w:style>
  <w:style w:type="character" w:customStyle="1" w:styleId="FootnoteTextChar">
    <w:name w:val="Footnote Text Char"/>
    <w:basedOn w:val="DefaultParagraphFont"/>
    <w:link w:val="FootnoteText"/>
    <w:uiPriority w:val="8"/>
    <w:rsid w:val="00277FD4"/>
    <w:rPr>
      <w:rFonts w:asciiTheme="minorHAnsi" w:eastAsia="Times" w:hAnsiTheme="minorHAnsi" w:cs="Arial"/>
      <w:color w:val="000000" w:themeColor="text1"/>
      <w:sz w:val="15"/>
      <w:szCs w:val="15"/>
    </w:rPr>
  </w:style>
  <w:style w:type="character" w:styleId="FootnoteReference">
    <w:name w:val="footnote reference"/>
    <w:basedOn w:val="DefaultParagraphFont"/>
    <w:uiPriority w:val="99"/>
    <w:unhideWhenUsed/>
    <w:rsid w:val="00FF7E55"/>
    <w:rPr>
      <w:rFonts w:asciiTheme="minorHAnsi" w:hAnsiTheme="minorHAnsi"/>
      <w:sz w:val="20"/>
      <w:szCs w:val="20"/>
      <w:vertAlign w:val="superscript"/>
    </w:rPr>
  </w:style>
  <w:style w:type="numbering" w:styleId="111111">
    <w:name w:val="Outline List 2"/>
    <w:basedOn w:val="NoList"/>
    <w:uiPriority w:val="99"/>
    <w:semiHidden/>
    <w:unhideWhenUsed/>
    <w:rsid w:val="001C67EF"/>
    <w:pPr>
      <w:numPr>
        <w:numId w:val="28"/>
      </w:numPr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67EF"/>
    <w:rPr>
      <w:rFonts w:asciiTheme="minorHAnsi" w:eastAsia="Times" w:hAnsiTheme="minorHAnsi" w:cs="Arial"/>
      <w:color w:val="000000" w:themeColor="text1"/>
    </w:rPr>
  </w:style>
  <w:style w:type="character" w:styleId="EndnoteReference">
    <w:name w:val="endnote reference"/>
    <w:basedOn w:val="DefaultParagraphFont"/>
    <w:uiPriority w:val="99"/>
    <w:semiHidden/>
    <w:unhideWhenUsed/>
    <w:rsid w:val="001C67EF"/>
    <w:rPr>
      <w:rFonts w:ascii="VIC" w:hAnsi="VIC"/>
      <w:vertAlign w:val="superscript"/>
    </w:rPr>
  </w:style>
  <w:style w:type="character" w:customStyle="1" w:styleId="TOC2Char">
    <w:name w:val="TOC 2 Char"/>
    <w:basedOn w:val="DefaultParagraphFont"/>
    <w:link w:val="TOC2"/>
    <w:uiPriority w:val="39"/>
    <w:rsid w:val="00E41297"/>
    <w:rPr>
      <w:rFonts w:asciiTheme="minorHAnsi" w:eastAsia="Times" w:hAnsiTheme="minorHAnsi" w:cs="Arial"/>
      <w:noProof/>
      <w:color w:val="000000" w:themeColor="text1"/>
      <w:sz w:val="18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BB0D21"/>
    <w:rPr>
      <w:rFonts w:asciiTheme="minorHAnsi" w:eastAsia="Times" w:hAnsiTheme="minorHAnsi" w:cs="Arial"/>
      <w:sz w:val="22"/>
      <w:szCs w:val="21"/>
    </w:rPr>
  </w:style>
  <w:style w:type="paragraph" w:customStyle="1" w:styleId="Style1">
    <w:name w:val="Style 1"/>
    <w:basedOn w:val="Normal"/>
    <w:uiPriority w:val="99"/>
    <w:rsid w:val="00BB0D21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eastAsiaTheme="minorEastAsia" w:hAnsi="Times New Roman" w:cs="Times New Roman"/>
      <w:color w:val="auto"/>
      <w:sz w:val="20"/>
      <w:szCs w:val="20"/>
      <w:lang w:val="en-US" w:eastAsia="en-AU"/>
      <w14:ligatures w14:val="standardContextual"/>
    </w:rPr>
  </w:style>
  <w:style w:type="character" w:customStyle="1" w:styleId="CharacterStyle1">
    <w:name w:val="Character Style 1"/>
    <w:uiPriority w:val="99"/>
    <w:rsid w:val="00BB0D21"/>
  </w:style>
  <w:style w:type="paragraph" w:customStyle="1" w:styleId="Defa">
    <w:name w:val="Def (a)"/>
    <w:basedOn w:val="Normal"/>
    <w:qFormat/>
    <w:rsid w:val="00BB0D21"/>
    <w:pPr>
      <w:numPr>
        <w:ilvl w:val="1"/>
        <w:numId w:val="29"/>
      </w:numPr>
      <w:tabs>
        <w:tab w:val="clear" w:pos="567"/>
        <w:tab w:val="num" w:pos="1418"/>
      </w:tabs>
      <w:spacing w:before="0" w:after="120" w:line="270" w:lineRule="atLeast"/>
      <w:ind w:left="1418"/>
      <w:jc w:val="both"/>
    </w:pPr>
    <w:rPr>
      <w:rFonts w:ascii="Arial" w:eastAsia="Times New Roman" w:hAnsi="Arial"/>
      <w:color w:val="auto"/>
      <w:sz w:val="21"/>
      <w:szCs w:val="22"/>
      <w:lang w:eastAsia="en-AU"/>
    </w:rPr>
  </w:style>
  <w:style w:type="paragraph" w:customStyle="1" w:styleId="DefA0">
    <w:name w:val="Def (A)"/>
    <w:basedOn w:val="Normal"/>
    <w:qFormat/>
    <w:rsid w:val="00BB0D21"/>
    <w:pPr>
      <w:numPr>
        <w:ilvl w:val="3"/>
        <w:numId w:val="29"/>
      </w:numPr>
      <w:spacing w:before="0" w:after="120" w:line="270" w:lineRule="atLeast"/>
    </w:pPr>
    <w:rPr>
      <w:rFonts w:ascii="Arial" w:eastAsia="Times New Roman" w:hAnsi="Arial" w:cs="Times New Roman"/>
      <w:color w:val="auto"/>
      <w:sz w:val="21"/>
      <w:szCs w:val="22"/>
      <w:lang w:eastAsia="en-AU"/>
    </w:rPr>
  </w:style>
  <w:style w:type="paragraph" w:customStyle="1" w:styleId="Defi">
    <w:name w:val="Def (i)"/>
    <w:basedOn w:val="Normal"/>
    <w:qFormat/>
    <w:rsid w:val="00BB0D21"/>
    <w:pPr>
      <w:numPr>
        <w:ilvl w:val="2"/>
        <w:numId w:val="29"/>
      </w:numPr>
      <w:spacing w:before="0" w:after="120" w:line="270" w:lineRule="atLeast"/>
    </w:pPr>
    <w:rPr>
      <w:rFonts w:ascii="Arial" w:eastAsia="Times New Roman" w:hAnsi="Arial" w:cs="Times New Roman"/>
      <w:color w:val="auto"/>
      <w:sz w:val="21"/>
      <w:szCs w:val="22"/>
      <w:lang w:eastAsia="en-AU"/>
    </w:rPr>
  </w:style>
  <w:style w:type="paragraph" w:customStyle="1" w:styleId="Definition">
    <w:name w:val="Definition"/>
    <w:basedOn w:val="Normal"/>
    <w:qFormat/>
    <w:rsid w:val="00BB0D21"/>
    <w:pPr>
      <w:numPr>
        <w:numId w:val="29"/>
      </w:numPr>
      <w:spacing w:before="0" w:after="120" w:line="270" w:lineRule="atLeast"/>
      <w:jc w:val="both"/>
    </w:pPr>
    <w:rPr>
      <w:rFonts w:ascii="Arial" w:eastAsia="Times New Roman" w:hAnsi="Arial"/>
      <w:color w:val="auto"/>
      <w:sz w:val="21"/>
      <w:szCs w:val="22"/>
      <w:lang w:eastAsia="en-AU"/>
    </w:rPr>
  </w:style>
  <w:style w:type="paragraph" w:customStyle="1" w:styleId="bullet">
    <w:name w:val="bullet"/>
    <w:basedOn w:val="ListParagraph"/>
    <w:link w:val="bulletChar"/>
    <w:qFormat/>
    <w:rsid w:val="00DA5C2E"/>
    <w:pPr>
      <w:widowControl w:val="0"/>
      <w:numPr>
        <w:numId w:val="38"/>
      </w:numPr>
      <w:autoSpaceDE w:val="0"/>
      <w:autoSpaceDN w:val="0"/>
      <w:adjustRightInd w:val="0"/>
      <w:spacing w:before="0" w:after="120" w:line="240" w:lineRule="auto"/>
      <w:contextualSpacing w:val="0"/>
      <w:jc w:val="both"/>
    </w:pPr>
    <w:rPr>
      <w:rFonts w:ascii="Arial" w:eastAsiaTheme="minorEastAsia" w:hAnsi="Arial"/>
      <w:sz w:val="21"/>
      <w:lang w:eastAsia="en-AU"/>
    </w:rPr>
  </w:style>
  <w:style w:type="character" w:customStyle="1" w:styleId="bulletChar">
    <w:name w:val="bullet Char"/>
    <w:basedOn w:val="ListParagraphChar"/>
    <w:link w:val="bullet"/>
    <w:rsid w:val="00DA5C2E"/>
    <w:rPr>
      <w:rFonts w:ascii="Arial" w:eastAsiaTheme="minorEastAsia" w:hAnsi="Arial" w:cs="Arial"/>
      <w:sz w:val="21"/>
      <w:szCs w:val="21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8812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12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1228"/>
    <w:rPr>
      <w:rFonts w:asciiTheme="minorHAnsi" w:eastAsia="Times" w:hAnsiTheme="minorHAnsi" w:cs="Arial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2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1228"/>
    <w:rPr>
      <w:rFonts w:asciiTheme="minorHAnsi" w:eastAsia="Times" w:hAnsiTheme="minorHAnsi" w:cs="Arial"/>
      <w:b/>
      <w:bCs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943C0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C02"/>
    <w:rPr>
      <w:rFonts w:asciiTheme="minorHAnsi" w:eastAsia="Times" w:hAnsiTheme="minorHAnsi" w:cs="Arial"/>
      <w:color w:val="000000" w:themeColor="text1"/>
      <w:sz w:val="22"/>
      <w:szCs w:val="21"/>
    </w:rPr>
  </w:style>
  <w:style w:type="table" w:styleId="PlainTable2">
    <w:name w:val="Plain Table 2"/>
    <w:basedOn w:val="TableNormal"/>
    <w:uiPriority w:val="42"/>
    <w:rsid w:val="00DE693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ovTable">
    <w:name w:val="Gov Table"/>
    <w:basedOn w:val="TableNormal"/>
    <w:uiPriority w:val="99"/>
    <w:rsid w:val="008913B9"/>
    <w:pPr>
      <w:spacing w:before="40" w:after="80"/>
    </w:pPr>
    <w:rPr>
      <w:rFonts w:asciiTheme="minorHAnsi" w:hAnsiTheme="minorHAnsi"/>
      <w:color w:val="000000" w:themeColor="text1"/>
      <w:sz w:val="18"/>
      <w:lang w:eastAsia="en-AU"/>
    </w:rPr>
    <w:tblPr>
      <w:tblBorders>
        <w:top w:val="single" w:sz="4" w:space="0" w:color="488496" w:themeColor="background2" w:themeShade="D9"/>
        <w:bottom w:val="single" w:sz="4" w:space="0" w:color="488496" w:themeColor="background2" w:themeShade="D9"/>
        <w:insideH w:val="single" w:sz="4" w:space="0" w:color="488496" w:themeColor="background2" w:themeShade="D9"/>
      </w:tblBorders>
      <w:tblCellMar>
        <w:top w:w="57" w:type="dxa"/>
        <w:left w:w="0" w:type="dxa"/>
        <w:bottom w:w="40" w:type="dxa"/>
        <w:right w:w="113" w:type="dxa"/>
      </w:tblCellMar>
    </w:tblPr>
    <w:tcPr>
      <w:shd w:val="clear" w:color="auto" w:fill="auto"/>
    </w:tcPr>
    <w:tblStylePr w:type="firstRow">
      <w:pPr>
        <w:wordWrap/>
        <w:spacing w:line="240" w:lineRule="auto"/>
        <w:ind w:leftChars="0" w:left="0" w:rightChars="0" w:right="0"/>
      </w:pPr>
      <w:rPr>
        <w:rFonts w:asciiTheme="minorHAnsi" w:hAnsiTheme="minorHAnsi"/>
        <w:b/>
        <w:sz w:val="20"/>
      </w:rPr>
    </w:tblStylePr>
  </w:style>
  <w:style w:type="paragraph" w:customStyle="1" w:styleId="TableofFiguresList">
    <w:name w:val="Table of Figures List"/>
    <w:basedOn w:val="TableofFigures"/>
    <w:uiPriority w:val="11"/>
    <w:qFormat/>
    <w:rsid w:val="008913B9"/>
    <w:pPr>
      <w:numPr>
        <w:numId w:val="46"/>
      </w:numPr>
      <w:tabs>
        <w:tab w:val="left" w:pos="170"/>
      </w:tabs>
      <w:snapToGrid w:val="0"/>
      <w:spacing w:before="40" w:line="220" w:lineRule="exact"/>
      <w:ind w:right="227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71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491">
          <w:marLeft w:val="3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884">
          <w:marLeft w:val="3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2984">
          <w:marLeft w:val="3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truthandrecognition.vic.gov.au/resource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CorrsOffice\Templates\DOCUMENT.DOTX" TargetMode="External"/></Relationships>
</file>

<file path=word/theme/theme1.xml><?xml version="1.0" encoding="utf-8"?>
<a:theme xmlns:a="http://schemas.openxmlformats.org/drawingml/2006/main" name="Office Theme">
  <a:themeElements>
    <a:clrScheme name="Truth + Recognition">
      <a:dk1>
        <a:srgbClr val="000000"/>
      </a:dk1>
      <a:lt1>
        <a:srgbClr val="FFFFFF"/>
      </a:lt1>
      <a:dk2>
        <a:srgbClr val="005870"/>
      </a:dk2>
      <a:lt2>
        <a:srgbClr val="579BAF"/>
      </a:lt2>
      <a:accent1>
        <a:srgbClr val="A6D7E3"/>
      </a:accent1>
      <a:accent2>
        <a:srgbClr val="CCDFB6"/>
      </a:accent2>
      <a:accent3>
        <a:srgbClr val="F5F3A2"/>
      </a:accent3>
      <a:accent4>
        <a:srgbClr val="ECCEC5"/>
      </a:accent4>
      <a:accent5>
        <a:srgbClr val="682B56"/>
      </a:accent5>
      <a:accent6>
        <a:srgbClr val="286A66"/>
      </a:accent6>
      <a:hlink>
        <a:srgbClr val="005970"/>
      </a:hlink>
      <a:folHlink>
        <a:srgbClr val="5B5E65"/>
      </a:folHlink>
    </a:clrScheme>
    <a:fontScheme name="VIC Font">
      <a:majorFont>
        <a:latin typeface="VIC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593e14-f077-494d-bae1-dbb86078f1ad" xsi:nil="true"/>
    <lcf76f155ced4ddcb4097134ff3c332f xmlns="69f641d9-7e35-4ff3-9ea8-2065bef5602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B7B53F9CB32742925DA20A0BFDE93D" ma:contentTypeVersion="11" ma:contentTypeDescription="Create a new document." ma:contentTypeScope="" ma:versionID="17e4cb7982f91f6223440dd50afa31b3">
  <xsd:schema xmlns:xsd="http://www.w3.org/2001/XMLSchema" xmlns:xs="http://www.w3.org/2001/XMLSchema" xmlns:p="http://schemas.microsoft.com/office/2006/metadata/properties" xmlns:ns2="69f641d9-7e35-4ff3-9ea8-2065bef56027" xmlns:ns3="cc593e14-f077-494d-bae1-dbb86078f1ad" targetNamespace="http://schemas.microsoft.com/office/2006/metadata/properties" ma:root="true" ma:fieldsID="8c28a70948527ed6effa347220670b45" ns2:_="" ns3:_="">
    <xsd:import namespace="69f641d9-7e35-4ff3-9ea8-2065bef56027"/>
    <xsd:import namespace="cc593e14-f077-494d-bae1-dbb86078f1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f641d9-7e35-4ff3-9ea8-2065bef56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93e14-f077-494d-bae1-dbb86078f1a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717202f-f64f-4e27-93fe-8bfd9f0781bb}" ma:internalName="TaxCatchAll" ma:showField="CatchAllData" ma:web="cc593e14-f077-494d-bae1-dbb86078f1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017A9FCF-9992-43FB-B018-A65944C0BDF4}">
  <ds:schemaRefs>
    <ds:schemaRef ds:uri="http://purl.org/dc/dcmitype/"/>
    <ds:schemaRef ds:uri="http://schemas.microsoft.com/office/2006/documentManagement/types"/>
    <ds:schemaRef ds:uri="cc593e14-f077-494d-bae1-dbb86078f1ad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69f641d9-7e35-4ff3-9ea8-2065bef5602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6379643-C820-48E3-86A8-59B65E7DC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f641d9-7e35-4ff3-9ea8-2065bef56027"/>
    <ds:schemaRef ds:uri="cc593e14-f077-494d-bae1-dbb86078f1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2BB413-21AD-41E7-AFEB-B93F950548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BAA976-99C7-B640-8F92-26C4449C6EC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692DE49-883D-4B5D-BD4A-FE153C6DCF80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DOCUMENT.DOTX</Template>
  <TotalTime>1</TotalTime>
  <Pages>2</Pages>
  <Words>208</Words>
  <Characters>1186</Characters>
  <Application>Microsoft Office Word</Application>
  <DocSecurity>0</DocSecurity>
  <Lines>9</Lines>
  <Paragraphs>2</Paragraphs>
  <ScaleCrop>false</ScaleCrop>
  <Manager/>
  <Company/>
  <LinksUpToDate>false</LinksUpToDate>
  <CharactersWithSpaces>1392</CharactersWithSpaces>
  <SharedDoc>false</SharedDoc>
  <HyperlinkBase/>
  <HLinks>
    <vt:vector size="6" baseType="variant">
      <vt:variant>
        <vt:i4>851976</vt:i4>
      </vt:variant>
      <vt:variant>
        <vt:i4>0</vt:i4>
      </vt:variant>
      <vt:variant>
        <vt:i4>0</vt:i4>
      </vt:variant>
      <vt:variant>
        <vt:i4>5</vt:i4>
      </vt:variant>
      <vt:variant>
        <vt:lpwstr>https://www.truthandrecognition.vic.gov.au/resources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 Angelatos (DGS)</dc:creator>
  <cp:keywords/>
  <dc:description/>
  <cp:lastModifiedBy>Bridie McNally (DPC)</cp:lastModifiedBy>
  <cp:revision>2</cp:revision>
  <dcterms:created xsi:type="dcterms:W3CDTF">2025-12-07T23:49:00Z</dcterms:created>
  <dcterms:modified xsi:type="dcterms:W3CDTF">2025-12-07T23:49:00Z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3,4,5,11,12,13</vt:lpwstr>
  </property>
  <property fmtid="{D5CDD505-2E9C-101B-9397-08002B2CF9AE}" pid="3" name="ClassificationContentMarkingFooterFontProps">
    <vt:lpwstr>#000000,11,Calibri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7158ebbd-6c5e-441f-bfc9-4eb8c11e3978_Enabled">
    <vt:lpwstr>true</vt:lpwstr>
  </property>
  <property fmtid="{D5CDD505-2E9C-101B-9397-08002B2CF9AE}" pid="6" name="MSIP_Label_7158ebbd-6c5e-441f-bfc9-4eb8c11e3978_SetDate">
    <vt:lpwstr>2022-08-11T04:41:48Z</vt:lpwstr>
  </property>
  <property fmtid="{D5CDD505-2E9C-101B-9397-08002B2CF9AE}" pid="7" name="MSIP_Label_7158ebbd-6c5e-441f-bfc9-4eb8c11e3978_Method">
    <vt:lpwstr>Privileged</vt:lpwstr>
  </property>
  <property fmtid="{D5CDD505-2E9C-101B-9397-08002B2CF9AE}" pid="8" name="MSIP_Label_7158ebbd-6c5e-441f-bfc9-4eb8c11e3978_Name">
    <vt:lpwstr>7158ebbd-6c5e-441f-bfc9-4eb8c11e3978</vt:lpwstr>
  </property>
  <property fmtid="{D5CDD505-2E9C-101B-9397-08002B2CF9AE}" pid="9" name="MSIP_Label_7158ebbd-6c5e-441f-bfc9-4eb8c11e3978_SiteId">
    <vt:lpwstr>722ea0be-3e1c-4b11-ad6f-9401d6856e24</vt:lpwstr>
  </property>
  <property fmtid="{D5CDD505-2E9C-101B-9397-08002B2CF9AE}" pid="10" name="MSIP_Label_7158ebbd-6c5e-441f-bfc9-4eb8c11e3978_ActionId">
    <vt:lpwstr>d080bcfc-062d-4f32-b18f-4d42834b2186</vt:lpwstr>
  </property>
  <property fmtid="{D5CDD505-2E9C-101B-9397-08002B2CF9AE}" pid="11" name="MSIP_Label_7158ebbd-6c5e-441f-bfc9-4eb8c11e3978_ContentBits">
    <vt:lpwstr>2</vt:lpwstr>
  </property>
  <property fmtid="{D5CDD505-2E9C-101B-9397-08002B2CF9AE}" pid="12" name="ContentTypeId">
    <vt:lpwstr>0x0101002DB7B53F9CB32742925DA20A0BFDE93D</vt:lpwstr>
  </property>
  <property fmtid="{D5CDD505-2E9C-101B-9397-08002B2CF9AE}" pid="13" name="MediaServiceImageTags">
    <vt:lpwstr/>
  </property>
  <property fmtid="{D5CDD505-2E9C-101B-9397-08002B2CF9AE}" pid="14" name="mDocID">
    <vt:lpwstr>3442-4088-2757v1</vt:lpwstr>
  </property>
</Properties>
</file>